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0A5" w:rsidRPr="00745972" w:rsidRDefault="001A10A5" w:rsidP="00DE1F2B">
      <w:pPr>
        <w:suppressAutoHyphens/>
        <w:jc w:val="center"/>
        <w:rPr>
          <w:sz w:val="28"/>
          <w:szCs w:val="28"/>
        </w:rPr>
      </w:pPr>
      <w:r w:rsidRPr="00E025B9">
        <w:rPr>
          <w:sz w:val="28"/>
          <w:szCs w:val="28"/>
        </w:rPr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pt;height:48pt" o:ole="" fillcolor="window">
            <v:imagedata r:id="rId4" o:title=""/>
          </v:shape>
          <o:OLEObject Type="Embed" ProgID="Word.Picture.8" ShapeID="_x0000_i1025" DrawAspect="Content" ObjectID="_1552282608" r:id="rId5"/>
        </w:object>
      </w:r>
    </w:p>
    <w:p w:rsidR="001A10A5" w:rsidRDefault="001A10A5" w:rsidP="00DE1F2B">
      <w:pPr>
        <w:suppressAutoHyphens/>
        <w:jc w:val="center"/>
        <w:rPr>
          <w:b/>
          <w:bCs/>
          <w:sz w:val="28"/>
          <w:szCs w:val="28"/>
        </w:rPr>
      </w:pPr>
    </w:p>
    <w:p w:rsidR="001A10A5" w:rsidRPr="006C2BA6" w:rsidRDefault="001A10A5" w:rsidP="00DE1F2B">
      <w:pPr>
        <w:suppressAutoHyphens/>
        <w:jc w:val="center"/>
        <w:rPr>
          <w:b/>
          <w:bCs/>
          <w:sz w:val="28"/>
          <w:szCs w:val="28"/>
        </w:rPr>
      </w:pPr>
      <w:r w:rsidRPr="006C2BA6">
        <w:rPr>
          <w:b/>
          <w:bCs/>
          <w:sz w:val="28"/>
          <w:szCs w:val="28"/>
        </w:rPr>
        <w:t>СОБРАНИЕ ДЕПУТАТОВ ВЫШНЕВОЛОЦКОГО РАЙОНА</w:t>
      </w:r>
    </w:p>
    <w:p w:rsidR="001A10A5" w:rsidRPr="00583D4B" w:rsidRDefault="001A10A5" w:rsidP="00DE1F2B">
      <w:pPr>
        <w:suppressAutoHyphens/>
        <w:jc w:val="center"/>
        <w:rPr>
          <w:b/>
          <w:bCs/>
        </w:rPr>
      </w:pPr>
      <w:r w:rsidRPr="006C2BA6">
        <w:rPr>
          <w:b/>
          <w:bCs/>
          <w:sz w:val="28"/>
          <w:szCs w:val="28"/>
        </w:rPr>
        <w:t xml:space="preserve"> ТВЕРСКОЙ ОБЛАСТИ                                                                              </w:t>
      </w:r>
      <w:r w:rsidRPr="00583D4B">
        <w:rPr>
          <w:b/>
          <w:bCs/>
        </w:rPr>
        <w:t>______________________________________________________</w:t>
      </w:r>
      <w:r>
        <w:rPr>
          <w:b/>
          <w:bCs/>
        </w:rPr>
        <w:t>_______________________________________</w:t>
      </w:r>
    </w:p>
    <w:p w:rsidR="001A10A5" w:rsidRPr="00583D4B" w:rsidRDefault="001A10A5" w:rsidP="00DE1F2B">
      <w:pPr>
        <w:suppressAutoHyphens/>
        <w:jc w:val="center"/>
        <w:rPr>
          <w:b/>
          <w:bCs/>
        </w:rPr>
      </w:pPr>
    </w:p>
    <w:p w:rsidR="001A10A5" w:rsidRPr="006C2BA6" w:rsidRDefault="001A10A5" w:rsidP="00DE1F2B">
      <w:pPr>
        <w:suppressAutoHyphens/>
        <w:jc w:val="center"/>
        <w:rPr>
          <w:b/>
          <w:bCs/>
          <w:sz w:val="28"/>
          <w:szCs w:val="28"/>
        </w:rPr>
      </w:pPr>
      <w:r w:rsidRPr="006C2BA6">
        <w:rPr>
          <w:b/>
          <w:bCs/>
          <w:sz w:val="28"/>
          <w:szCs w:val="28"/>
        </w:rPr>
        <w:t>РЕШЕНИЕ</w:t>
      </w:r>
    </w:p>
    <w:p w:rsidR="001A10A5" w:rsidRDefault="001A10A5" w:rsidP="00DE1F2B">
      <w:pPr>
        <w:suppressAutoHyphens/>
        <w:jc w:val="center"/>
        <w:rPr>
          <w:b/>
          <w:bCs/>
        </w:rPr>
      </w:pPr>
    </w:p>
    <w:p w:rsidR="001A10A5" w:rsidRPr="00C072A8" w:rsidRDefault="001A10A5" w:rsidP="00DE1F2B">
      <w:pPr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30.03.2017</w:t>
      </w:r>
      <w:r w:rsidRPr="00C072A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</w:t>
      </w:r>
      <w:r w:rsidRPr="00C072A8">
        <w:rPr>
          <w:sz w:val="28"/>
          <w:szCs w:val="28"/>
        </w:rPr>
        <w:t xml:space="preserve">г. Вышний Волочек                </w:t>
      </w:r>
      <w:r>
        <w:rPr>
          <w:sz w:val="28"/>
          <w:szCs w:val="28"/>
        </w:rPr>
        <w:t xml:space="preserve">                     </w:t>
      </w:r>
      <w:r w:rsidRPr="00C072A8">
        <w:rPr>
          <w:sz w:val="28"/>
          <w:szCs w:val="28"/>
        </w:rPr>
        <w:t xml:space="preserve">№ </w:t>
      </w:r>
      <w:r>
        <w:rPr>
          <w:sz w:val="28"/>
          <w:szCs w:val="28"/>
        </w:rPr>
        <w:t>239</w:t>
      </w:r>
    </w:p>
    <w:p w:rsidR="001A10A5" w:rsidRPr="00C57810" w:rsidRDefault="001A10A5" w:rsidP="002D550D">
      <w:pPr>
        <w:shd w:val="clear" w:color="auto" w:fill="FFFFFF"/>
        <w:autoSpaceDE w:val="0"/>
        <w:autoSpaceDN w:val="0"/>
        <w:adjustRightInd w:val="0"/>
        <w:rPr>
          <w:color w:val="000000"/>
          <w:sz w:val="24"/>
          <w:szCs w:val="24"/>
        </w:rPr>
      </w:pPr>
    </w:p>
    <w:p w:rsidR="001A10A5" w:rsidRPr="009A704F" w:rsidRDefault="001A10A5" w:rsidP="009A704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A704F">
        <w:rPr>
          <w:color w:val="000000"/>
          <w:sz w:val="28"/>
          <w:szCs w:val="28"/>
        </w:rPr>
        <w:t xml:space="preserve">О приостановлении действия </w:t>
      </w:r>
      <w:r>
        <w:rPr>
          <w:color w:val="000000"/>
          <w:sz w:val="28"/>
          <w:szCs w:val="28"/>
        </w:rPr>
        <w:t xml:space="preserve">решения Собрания депутатов </w:t>
      </w:r>
      <w:r w:rsidRPr="009A704F">
        <w:rPr>
          <w:color w:val="000000"/>
          <w:sz w:val="28"/>
          <w:szCs w:val="28"/>
        </w:rPr>
        <w:t xml:space="preserve"> </w:t>
      </w:r>
    </w:p>
    <w:p w:rsidR="001A10A5" w:rsidRPr="009A704F" w:rsidRDefault="001A10A5" w:rsidP="009A704F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9A704F">
        <w:rPr>
          <w:color w:val="000000"/>
          <w:sz w:val="28"/>
          <w:szCs w:val="28"/>
        </w:rPr>
        <w:t xml:space="preserve">Вышневолоцкого района от </w:t>
      </w:r>
      <w:r>
        <w:rPr>
          <w:color w:val="000000"/>
          <w:sz w:val="28"/>
          <w:szCs w:val="28"/>
        </w:rPr>
        <w:t>16.06.2015</w:t>
      </w:r>
      <w:r w:rsidRPr="009A704F">
        <w:rPr>
          <w:color w:val="000000"/>
          <w:sz w:val="28"/>
          <w:szCs w:val="28"/>
        </w:rPr>
        <w:t xml:space="preserve"> № </w:t>
      </w:r>
      <w:r>
        <w:rPr>
          <w:color w:val="000000"/>
          <w:sz w:val="28"/>
          <w:szCs w:val="28"/>
        </w:rPr>
        <w:t>112</w:t>
      </w:r>
    </w:p>
    <w:p w:rsidR="001A10A5" w:rsidRDefault="001A10A5" w:rsidP="003301EA">
      <w:pPr>
        <w:pStyle w:val="ConsPlusNormal"/>
        <w:widowControl w:val="0"/>
        <w:suppressAutoHyphens/>
        <w:jc w:val="both"/>
        <w:rPr>
          <w:lang w:eastAsia="ru-RU"/>
        </w:rPr>
      </w:pPr>
    </w:p>
    <w:p w:rsidR="001A10A5" w:rsidRDefault="001A10A5" w:rsidP="003301EA">
      <w:pPr>
        <w:pStyle w:val="ConsPlusNormal"/>
        <w:widowControl w:val="0"/>
        <w:suppressAutoHyphens/>
        <w:jc w:val="both"/>
        <w:rPr>
          <w:lang w:eastAsia="ru-RU"/>
        </w:rPr>
      </w:pPr>
    </w:p>
    <w:p w:rsidR="001A10A5" w:rsidRDefault="001A10A5" w:rsidP="003301EA">
      <w:pPr>
        <w:pStyle w:val="ConsPlusNormal"/>
        <w:widowControl w:val="0"/>
        <w:suppressAutoHyphens/>
        <w:ind w:firstLine="708"/>
        <w:jc w:val="both"/>
      </w:pPr>
      <w:r w:rsidRPr="009A704F">
        <w:t xml:space="preserve">Руководствуясь </w:t>
      </w:r>
      <w:r w:rsidRPr="009A704F">
        <w:rPr>
          <w:shd w:val="clear" w:color="auto" w:fill="FFFFFF"/>
        </w:rPr>
        <w:t xml:space="preserve">Федеральным законом от 6 октября 2003 г. № 131-ФЗ </w:t>
      </w:r>
      <w:r w:rsidRPr="009A704F">
        <w:t>«</w:t>
      </w:r>
      <w:r w:rsidRPr="009A704F">
        <w:rPr>
          <w:shd w:val="clear" w:color="auto" w:fill="FFFFFF"/>
        </w:rPr>
        <w:t>Об общих принципах организации местного самоуправления в Российской Федерации</w:t>
      </w:r>
      <w:r w:rsidRPr="009A704F">
        <w:t>»</w:t>
      </w:r>
      <w:r w:rsidRPr="009A704F">
        <w:rPr>
          <w:shd w:val="clear" w:color="auto" w:fill="FFFFFF"/>
        </w:rPr>
        <w:t xml:space="preserve">, Законом  Тверской области от 29 декабря 2016 г. № 89-ЗО </w:t>
      </w:r>
      <w:r w:rsidRPr="009A704F">
        <w:t>«</w:t>
      </w:r>
      <w:r w:rsidRPr="009A704F">
        <w:rPr>
          <w:shd w:val="clear" w:color="auto" w:fill="FFFFFF"/>
        </w:rPr>
        <w:t>О перераспределении отдельных полномочий между органами местного самоуправления муниципальных образований Тверской области и органами государственной власти Тверской области</w:t>
      </w:r>
      <w:r w:rsidRPr="009A704F">
        <w:t>»</w:t>
      </w:r>
      <w:r w:rsidRPr="009A704F">
        <w:rPr>
          <w:shd w:val="clear" w:color="auto" w:fill="FFFFFF"/>
        </w:rPr>
        <w:t xml:space="preserve">, Уставом муниципального образования  Вышневолоцкий  район Тверской области, </w:t>
      </w:r>
      <w:r w:rsidRPr="00885180">
        <w:t>Собрание депутатов Вышневолоцкого района</w:t>
      </w:r>
      <w:r>
        <w:t xml:space="preserve"> </w:t>
      </w:r>
    </w:p>
    <w:p w:rsidR="001A10A5" w:rsidRDefault="001A10A5" w:rsidP="00DE1F2B">
      <w:pPr>
        <w:pStyle w:val="ConsPlusNormal"/>
        <w:widowControl w:val="0"/>
        <w:suppressAutoHyphens/>
        <w:ind w:firstLine="709"/>
        <w:jc w:val="both"/>
      </w:pPr>
    </w:p>
    <w:p w:rsidR="001A10A5" w:rsidRPr="00885180" w:rsidRDefault="001A10A5" w:rsidP="00DE1F2B">
      <w:pPr>
        <w:pStyle w:val="ConsPlusNormal"/>
        <w:widowControl w:val="0"/>
        <w:suppressAutoHyphens/>
        <w:jc w:val="center"/>
      </w:pPr>
      <w:r w:rsidRPr="00885180">
        <w:t>РЕШИЛО:</w:t>
      </w:r>
    </w:p>
    <w:p w:rsidR="001A10A5" w:rsidRPr="009A704F" w:rsidRDefault="001A10A5" w:rsidP="009A704F">
      <w:pPr>
        <w:jc w:val="both"/>
        <w:rPr>
          <w:sz w:val="28"/>
          <w:szCs w:val="28"/>
          <w:shd w:val="clear" w:color="auto" w:fill="FFFFFF"/>
        </w:rPr>
      </w:pPr>
    </w:p>
    <w:p w:rsidR="001A10A5" w:rsidRPr="00DE1F2B" w:rsidRDefault="001A10A5" w:rsidP="00DE1F2B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    </w:t>
      </w:r>
      <w:r w:rsidRPr="009A704F">
        <w:rPr>
          <w:sz w:val="28"/>
          <w:szCs w:val="28"/>
          <w:shd w:val="clear" w:color="auto" w:fill="FFFFFF"/>
        </w:rPr>
        <w:t>1. Приостановить действие</w:t>
      </w:r>
      <w:r w:rsidRPr="00DE1F2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решения Собрания депутатов </w:t>
      </w:r>
      <w:r w:rsidRPr="009A704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9A704F">
        <w:rPr>
          <w:color w:val="000000"/>
          <w:sz w:val="28"/>
          <w:szCs w:val="28"/>
        </w:rPr>
        <w:t xml:space="preserve">Вышневолоцкого района от </w:t>
      </w:r>
      <w:r>
        <w:rPr>
          <w:color w:val="000000"/>
          <w:sz w:val="28"/>
          <w:szCs w:val="28"/>
        </w:rPr>
        <w:t>16.06.2015</w:t>
      </w:r>
      <w:r w:rsidRPr="009A704F">
        <w:rPr>
          <w:color w:val="000000"/>
          <w:sz w:val="28"/>
          <w:szCs w:val="28"/>
        </w:rPr>
        <w:t xml:space="preserve"> № </w:t>
      </w:r>
      <w:r>
        <w:rPr>
          <w:color w:val="000000"/>
          <w:sz w:val="28"/>
          <w:szCs w:val="28"/>
        </w:rPr>
        <w:t xml:space="preserve">112 «Об утверждении базовой ставки  и методики расчета размера платы по договору на установку и эксплуатацию рекламной конструкции» </w:t>
      </w:r>
      <w:r>
        <w:rPr>
          <w:sz w:val="28"/>
          <w:szCs w:val="28"/>
        </w:rPr>
        <w:t xml:space="preserve">на период </w:t>
      </w:r>
      <w:r w:rsidRPr="009A704F">
        <w:rPr>
          <w:sz w:val="28"/>
          <w:szCs w:val="28"/>
        </w:rPr>
        <w:t xml:space="preserve">действия </w:t>
      </w:r>
      <w:r w:rsidRPr="009A704F">
        <w:rPr>
          <w:sz w:val="28"/>
          <w:szCs w:val="28"/>
          <w:shd w:val="clear" w:color="auto" w:fill="FFFFFF"/>
        </w:rPr>
        <w:t xml:space="preserve">Закона Тверской области от 29 декабря 2016 г. № 89-ЗО </w:t>
      </w:r>
      <w:r w:rsidRPr="009A704F">
        <w:rPr>
          <w:sz w:val="28"/>
          <w:szCs w:val="28"/>
        </w:rPr>
        <w:t>«</w:t>
      </w:r>
      <w:r w:rsidRPr="009A704F">
        <w:rPr>
          <w:sz w:val="28"/>
          <w:szCs w:val="28"/>
          <w:shd w:val="clear" w:color="auto" w:fill="FFFFFF"/>
        </w:rPr>
        <w:t>О перераспределении отдельных полномочий между органами местного самоуправления муниципальных образований Тверской области и органами государственной власти Тверской области</w:t>
      </w:r>
      <w:r w:rsidRPr="009A704F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1A10A5" w:rsidRDefault="001A10A5" w:rsidP="009A704F">
      <w:pPr>
        <w:ind w:firstLine="709"/>
        <w:jc w:val="both"/>
        <w:rPr>
          <w:sz w:val="28"/>
          <w:szCs w:val="28"/>
        </w:rPr>
      </w:pPr>
      <w:r w:rsidRPr="009A704F">
        <w:rPr>
          <w:sz w:val="28"/>
          <w:szCs w:val="28"/>
        </w:rPr>
        <w:t xml:space="preserve">2. Настоящее </w:t>
      </w:r>
      <w:r>
        <w:rPr>
          <w:sz w:val="28"/>
          <w:szCs w:val="28"/>
        </w:rPr>
        <w:t>решение</w:t>
      </w:r>
      <w:r w:rsidRPr="009A704F">
        <w:rPr>
          <w:sz w:val="28"/>
          <w:szCs w:val="28"/>
        </w:rPr>
        <w:t xml:space="preserve"> вступает в силу со дня его </w:t>
      </w:r>
      <w:hyperlink r:id="rId6" w:history="1">
        <w:r w:rsidRPr="009A704F">
          <w:rPr>
            <w:rStyle w:val="Hyperlink"/>
            <w:color w:val="auto"/>
            <w:sz w:val="28"/>
            <w:szCs w:val="28"/>
            <w:u w:val="none"/>
          </w:rPr>
          <w:t>официального опубликования</w:t>
        </w:r>
      </w:hyperlink>
      <w:r w:rsidRPr="009A704F">
        <w:rPr>
          <w:sz w:val="28"/>
          <w:szCs w:val="28"/>
        </w:rPr>
        <w:t xml:space="preserve"> в газете «Муниципальный вестник. Вышневолоцкий район», а также подлежит размещению на официальном сайте муниципального образования «Вышневолоцкий район» в сети Интернет.</w:t>
      </w:r>
    </w:p>
    <w:p w:rsidR="001A10A5" w:rsidRPr="009A704F" w:rsidRDefault="001A10A5" w:rsidP="009A704F">
      <w:pPr>
        <w:ind w:firstLine="709"/>
        <w:jc w:val="both"/>
        <w:rPr>
          <w:sz w:val="28"/>
          <w:szCs w:val="28"/>
        </w:rPr>
      </w:pPr>
    </w:p>
    <w:p w:rsidR="001A10A5" w:rsidRPr="009A704F" w:rsidRDefault="001A10A5" w:rsidP="009A704F">
      <w:pPr>
        <w:jc w:val="both"/>
        <w:rPr>
          <w:sz w:val="28"/>
          <w:szCs w:val="28"/>
        </w:rPr>
      </w:pPr>
    </w:p>
    <w:p w:rsidR="001A10A5" w:rsidRPr="009A704F" w:rsidRDefault="001A10A5" w:rsidP="002D550D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A704F">
        <w:rPr>
          <w:color w:val="000000"/>
          <w:sz w:val="28"/>
          <w:szCs w:val="28"/>
        </w:rPr>
        <w:t xml:space="preserve">Глава Вышневолоцкого района                                      </w:t>
      </w:r>
      <w:r>
        <w:rPr>
          <w:color w:val="000000"/>
          <w:sz w:val="28"/>
          <w:szCs w:val="28"/>
        </w:rPr>
        <w:t xml:space="preserve">                  </w:t>
      </w:r>
      <w:r w:rsidRPr="009A704F">
        <w:rPr>
          <w:color w:val="000000"/>
          <w:sz w:val="28"/>
          <w:szCs w:val="28"/>
        </w:rPr>
        <w:t>Н.П. Рощина</w:t>
      </w:r>
    </w:p>
    <w:p w:rsidR="001A10A5" w:rsidRDefault="001A10A5" w:rsidP="002D550D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1A10A5" w:rsidRDefault="001A10A5" w:rsidP="00DE1F2B">
      <w:pPr>
        <w:suppressAutoHyphens/>
        <w:rPr>
          <w:sz w:val="28"/>
          <w:szCs w:val="28"/>
        </w:rPr>
      </w:pPr>
      <w:r w:rsidRPr="00C072A8">
        <w:rPr>
          <w:sz w:val="28"/>
          <w:szCs w:val="28"/>
        </w:rPr>
        <w:t xml:space="preserve">Председатель Собрания депутатов </w:t>
      </w:r>
    </w:p>
    <w:p w:rsidR="001A10A5" w:rsidRDefault="001A10A5" w:rsidP="00DE1F2B">
      <w:pPr>
        <w:suppressAutoHyphens/>
        <w:rPr>
          <w:sz w:val="28"/>
          <w:szCs w:val="28"/>
        </w:rPr>
      </w:pPr>
      <w:r w:rsidRPr="00C072A8">
        <w:rPr>
          <w:sz w:val="28"/>
          <w:szCs w:val="28"/>
        </w:rPr>
        <w:t xml:space="preserve">Вышневолоцкого района                          </w:t>
      </w:r>
      <w:r>
        <w:rPr>
          <w:sz w:val="28"/>
          <w:szCs w:val="28"/>
        </w:rPr>
        <w:t xml:space="preserve">                                           О.Н. Глазов</w:t>
      </w:r>
    </w:p>
    <w:p w:rsidR="001A10A5" w:rsidRDefault="001A10A5" w:rsidP="002D550D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1A10A5" w:rsidRPr="001B21A3" w:rsidRDefault="001A10A5" w:rsidP="00A538AD">
      <w:pPr>
        <w:rPr>
          <w:sz w:val="28"/>
          <w:szCs w:val="28"/>
        </w:rPr>
      </w:pPr>
    </w:p>
    <w:sectPr w:rsidR="001A10A5" w:rsidRPr="001B21A3" w:rsidSect="003301EA">
      <w:pgSz w:w="11906" w:h="16838"/>
      <w:pgMar w:top="62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7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550D"/>
    <w:rsid w:val="00042343"/>
    <w:rsid w:val="000D2D07"/>
    <w:rsid w:val="000E34BB"/>
    <w:rsid w:val="000E57FA"/>
    <w:rsid w:val="00190193"/>
    <w:rsid w:val="0019332C"/>
    <w:rsid w:val="001A10A5"/>
    <w:rsid w:val="001B21A3"/>
    <w:rsid w:val="001E05BB"/>
    <w:rsid w:val="00264197"/>
    <w:rsid w:val="002D21E6"/>
    <w:rsid w:val="002D550D"/>
    <w:rsid w:val="0032056B"/>
    <w:rsid w:val="003301EA"/>
    <w:rsid w:val="00346106"/>
    <w:rsid w:val="00383F82"/>
    <w:rsid w:val="003A4C01"/>
    <w:rsid w:val="003C4709"/>
    <w:rsid w:val="003F1D0B"/>
    <w:rsid w:val="00422179"/>
    <w:rsid w:val="00453033"/>
    <w:rsid w:val="00496A9F"/>
    <w:rsid w:val="00507460"/>
    <w:rsid w:val="00536BDE"/>
    <w:rsid w:val="0058050A"/>
    <w:rsid w:val="00583D4B"/>
    <w:rsid w:val="00621D8E"/>
    <w:rsid w:val="006C2BA6"/>
    <w:rsid w:val="006E452A"/>
    <w:rsid w:val="00733983"/>
    <w:rsid w:val="00745972"/>
    <w:rsid w:val="00767808"/>
    <w:rsid w:val="007A081B"/>
    <w:rsid w:val="008208E8"/>
    <w:rsid w:val="00835FA9"/>
    <w:rsid w:val="008442BE"/>
    <w:rsid w:val="00885180"/>
    <w:rsid w:val="008B625F"/>
    <w:rsid w:val="0090471C"/>
    <w:rsid w:val="00973C5B"/>
    <w:rsid w:val="009A704F"/>
    <w:rsid w:val="00A11C3E"/>
    <w:rsid w:val="00A53609"/>
    <w:rsid w:val="00A538AD"/>
    <w:rsid w:val="00A63C35"/>
    <w:rsid w:val="00AB1D36"/>
    <w:rsid w:val="00AD62AD"/>
    <w:rsid w:val="00AF7B4F"/>
    <w:rsid w:val="00B70309"/>
    <w:rsid w:val="00B767A5"/>
    <w:rsid w:val="00B86DC8"/>
    <w:rsid w:val="00BD7200"/>
    <w:rsid w:val="00C072A8"/>
    <w:rsid w:val="00C56D0C"/>
    <w:rsid w:val="00C57810"/>
    <w:rsid w:val="00CC4AB4"/>
    <w:rsid w:val="00CE5B0D"/>
    <w:rsid w:val="00D77172"/>
    <w:rsid w:val="00DE1F2B"/>
    <w:rsid w:val="00E025B9"/>
    <w:rsid w:val="00E63D39"/>
    <w:rsid w:val="00FB32BE"/>
    <w:rsid w:val="00FB3BEC"/>
    <w:rsid w:val="00FE5811"/>
    <w:rsid w:val="00FE5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50D"/>
    <w:rPr>
      <w:rFonts w:ascii="Times New Roman" w:eastAsia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D550D"/>
    <w:pPr>
      <w:keepNext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D550D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D550D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2D550D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">
    <w:name w:val="Прижатый влево"/>
    <w:basedOn w:val="Normal"/>
    <w:next w:val="Normal"/>
    <w:uiPriority w:val="99"/>
    <w:rsid w:val="002D550D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styleId="Hyperlink">
    <w:name w:val="Hyperlink"/>
    <w:basedOn w:val="DefaultParagraphFont"/>
    <w:uiPriority w:val="99"/>
    <w:rsid w:val="009A704F"/>
    <w:rPr>
      <w:color w:val="0000FF"/>
      <w:u w:val="single"/>
    </w:rPr>
  </w:style>
  <w:style w:type="paragraph" w:customStyle="1" w:styleId="ConsPlusNormal">
    <w:name w:val="ConsPlusNormal"/>
    <w:uiPriority w:val="99"/>
    <w:rsid w:val="00DE1F2B"/>
    <w:pPr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9024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garantf1://16323008.0/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294</Words>
  <Characters>1680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Олеся</dc:creator>
  <cp:keywords/>
  <dc:description/>
  <cp:lastModifiedBy>1</cp:lastModifiedBy>
  <cp:revision>3</cp:revision>
  <cp:lastPrinted>2017-03-17T13:46:00Z</cp:lastPrinted>
  <dcterms:created xsi:type="dcterms:W3CDTF">2017-03-27T07:35:00Z</dcterms:created>
  <dcterms:modified xsi:type="dcterms:W3CDTF">2017-03-29T04:50:00Z</dcterms:modified>
</cp:coreProperties>
</file>