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8F6" w:rsidRPr="00745972" w:rsidRDefault="008B08F6" w:rsidP="00DB7793">
      <w:pPr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025B9">
        <w:rPr>
          <w:rFonts w:ascii="Times New Roman" w:hAnsi="Times New Roman" w:cs="Times New Roman"/>
          <w:sz w:val="28"/>
          <w:szCs w:val="28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pt" o:ole="" fillcolor="window">
            <v:imagedata r:id="rId6" o:title=""/>
          </v:shape>
          <o:OLEObject Type="Embed" ProgID="Word.Picture.8" ShapeID="_x0000_i1025" DrawAspect="Content" ObjectID="_1552310903" r:id="rId7"/>
        </w:object>
      </w:r>
    </w:p>
    <w:p w:rsidR="008B08F6" w:rsidRPr="006C2BA6" w:rsidRDefault="008B08F6" w:rsidP="00AE56FE">
      <w:pPr>
        <w:suppressAutoHyphens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2BA6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8B08F6" w:rsidRPr="00583D4B" w:rsidRDefault="008B08F6" w:rsidP="00AE56FE">
      <w:pPr>
        <w:suppressAutoHyphens/>
        <w:jc w:val="center"/>
        <w:rPr>
          <w:rFonts w:ascii="Times New Roman" w:hAnsi="Times New Roman" w:cs="Times New Roman"/>
          <w:b/>
          <w:bCs/>
        </w:rPr>
      </w:pPr>
      <w:r w:rsidRPr="006C2BA6">
        <w:rPr>
          <w:rFonts w:ascii="Times New Roman" w:hAnsi="Times New Roman" w:cs="Times New Roman"/>
          <w:b/>
          <w:bCs/>
          <w:sz w:val="28"/>
          <w:szCs w:val="28"/>
        </w:rPr>
        <w:t xml:space="preserve"> ТВЕРСКОЙ ОБЛАСТИ                                                                              </w:t>
      </w:r>
      <w:r w:rsidRPr="00583D4B">
        <w:rPr>
          <w:rFonts w:ascii="Times New Roman" w:hAnsi="Times New Roman" w:cs="Times New Roman"/>
          <w:b/>
          <w:bCs/>
        </w:rPr>
        <w:t>______________________________________________________</w:t>
      </w:r>
    </w:p>
    <w:p w:rsidR="008B08F6" w:rsidRPr="00583D4B" w:rsidRDefault="008B08F6" w:rsidP="00AE56FE">
      <w:pPr>
        <w:suppressAutoHyphens/>
        <w:jc w:val="center"/>
        <w:rPr>
          <w:rFonts w:ascii="Times New Roman" w:hAnsi="Times New Roman" w:cs="Times New Roman"/>
          <w:b/>
          <w:bCs/>
        </w:rPr>
      </w:pPr>
    </w:p>
    <w:p w:rsidR="008B08F6" w:rsidRPr="006C2BA6" w:rsidRDefault="008B08F6" w:rsidP="00AE56FE">
      <w:pPr>
        <w:suppressAutoHyphens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2BA6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8B08F6" w:rsidRDefault="008B08F6" w:rsidP="00AE56FE">
      <w:pPr>
        <w:suppressAutoHyphens/>
        <w:ind w:firstLine="0"/>
        <w:jc w:val="center"/>
        <w:rPr>
          <w:rFonts w:ascii="Times New Roman" w:hAnsi="Times New Roman" w:cs="Times New Roman"/>
          <w:b/>
          <w:bCs/>
        </w:rPr>
      </w:pPr>
    </w:p>
    <w:p w:rsidR="008B08F6" w:rsidRPr="00C072A8" w:rsidRDefault="008B08F6" w:rsidP="00AE56FE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30.03.2017</w:t>
      </w:r>
      <w:r w:rsidRPr="00C07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C072A8">
        <w:rPr>
          <w:rFonts w:ascii="Times New Roman" w:hAnsi="Times New Roman" w:cs="Times New Roman"/>
          <w:sz w:val="28"/>
          <w:szCs w:val="28"/>
        </w:rPr>
        <w:t xml:space="preserve">г. Вышний Волочек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072A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237</w:t>
      </w:r>
      <w:r w:rsidRPr="00C072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8F6" w:rsidRDefault="008B08F6" w:rsidP="00AE56FE">
      <w:pPr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AE56FE">
      <w:pPr>
        <w:tabs>
          <w:tab w:val="left" w:pos="3261"/>
        </w:tabs>
        <w:suppressAutoHyphens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 изменений в </w:t>
      </w:r>
      <w:r w:rsidRPr="00885180">
        <w:rPr>
          <w:rFonts w:ascii="Times New Roman" w:hAnsi="Times New Roman" w:cs="Times New Roman"/>
          <w:b/>
          <w:bCs/>
          <w:sz w:val="28"/>
          <w:szCs w:val="28"/>
        </w:rPr>
        <w:t>Положени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85180">
        <w:rPr>
          <w:rFonts w:ascii="Times New Roman" w:hAnsi="Times New Roman" w:cs="Times New Roman"/>
          <w:b/>
          <w:bCs/>
          <w:sz w:val="28"/>
          <w:szCs w:val="28"/>
        </w:rPr>
        <w:t xml:space="preserve"> о порядке назначения и выплаты пенсии за выслугу лет к </w:t>
      </w:r>
      <w:r>
        <w:rPr>
          <w:rFonts w:ascii="Times New Roman" w:hAnsi="Times New Roman" w:cs="Times New Roman"/>
          <w:b/>
          <w:bCs/>
          <w:sz w:val="28"/>
          <w:szCs w:val="28"/>
        </w:rPr>
        <w:t>страховой</w:t>
      </w:r>
      <w:r w:rsidRPr="00885180">
        <w:rPr>
          <w:rFonts w:ascii="Times New Roman" w:hAnsi="Times New Roman" w:cs="Times New Roman"/>
          <w:b/>
          <w:bCs/>
          <w:sz w:val="28"/>
          <w:szCs w:val="28"/>
        </w:rPr>
        <w:t xml:space="preserve"> пенсии по старости (инвалидности) муниципальным служащим МО </w:t>
      </w:r>
      <w:r w:rsidRPr="00885180">
        <w:rPr>
          <w:rFonts w:ascii="Times New Roman" w:hAnsi="Times New Roman" w:cs="Times New Roman"/>
          <w:sz w:val="28"/>
          <w:szCs w:val="28"/>
        </w:rPr>
        <w:t>«</w:t>
      </w:r>
      <w:r w:rsidRPr="00885180">
        <w:rPr>
          <w:rFonts w:ascii="Times New Roman" w:hAnsi="Times New Roman" w:cs="Times New Roman"/>
          <w:b/>
          <w:bCs/>
          <w:sz w:val="28"/>
          <w:szCs w:val="28"/>
        </w:rPr>
        <w:t>Вышневолоцкий район</w:t>
      </w:r>
      <w:r w:rsidRPr="00885180">
        <w:rPr>
          <w:rFonts w:ascii="Times New Roman" w:hAnsi="Times New Roman" w:cs="Times New Roman"/>
          <w:sz w:val="28"/>
          <w:szCs w:val="28"/>
        </w:rPr>
        <w:t>»</w:t>
      </w:r>
      <w:r w:rsidRPr="00885180">
        <w:rPr>
          <w:rFonts w:ascii="Times New Roman" w:hAnsi="Times New Roman" w:cs="Times New Roman"/>
          <w:b/>
          <w:bCs/>
          <w:sz w:val="28"/>
          <w:szCs w:val="28"/>
        </w:rPr>
        <w:t xml:space="preserve"> Тверской области и лицам, замещавшим муниципальные должности в МО </w:t>
      </w:r>
      <w:r w:rsidRPr="00422A90">
        <w:rPr>
          <w:rFonts w:ascii="Times New Roman" w:hAnsi="Times New Roman" w:cs="Times New Roman"/>
          <w:b/>
          <w:bCs/>
          <w:sz w:val="28"/>
          <w:szCs w:val="28"/>
        </w:rPr>
        <w:t>«Вышневолоцкий район» Тверской области»</w:t>
      </w:r>
    </w:p>
    <w:p w:rsidR="008B08F6" w:rsidRPr="00960D3B" w:rsidRDefault="008B08F6" w:rsidP="00AE56FE">
      <w:pPr>
        <w:tabs>
          <w:tab w:val="left" w:pos="3261"/>
        </w:tabs>
        <w:suppressAutoHyphens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8B08F6" w:rsidRPr="00C072A8" w:rsidRDefault="008B08F6" w:rsidP="00AE56FE">
      <w:pPr>
        <w:tabs>
          <w:tab w:val="left" w:pos="3261"/>
        </w:tabs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E14925">
      <w:pPr>
        <w:pStyle w:val="ConsPlusNormal"/>
        <w:widowControl w:val="0"/>
        <w:suppressAutoHyphens/>
        <w:ind w:firstLine="709"/>
        <w:jc w:val="both"/>
      </w:pPr>
      <w:r w:rsidRPr="001A7209">
        <w:t xml:space="preserve">Руководствуясь </w:t>
      </w:r>
      <w:r w:rsidRPr="001A7209">
        <w:rPr>
          <w:shd w:val="clear" w:color="auto" w:fill="FFFFFF"/>
        </w:rPr>
        <w:t xml:space="preserve">Федеральным законом от 23 мая 2016 года № 143-ФЗ </w:t>
      </w:r>
      <w:r w:rsidRPr="00885180">
        <w:t>«</w:t>
      </w:r>
      <w:r w:rsidRPr="00885180">
        <w:rPr>
          <w:shd w:val="clear" w:color="auto" w:fill="FFFFFF"/>
        </w:rPr>
        <w:t>О внесении изменений в отдельные законодательные акты Российской Федерации в части увеличения пенсионного возраста отдельным категориям граждан</w:t>
      </w:r>
      <w:r w:rsidRPr="00885180">
        <w:t>»</w:t>
      </w:r>
      <w:r w:rsidRPr="00885180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Уставом  муниципального  образования  Вышневолоцкий район Тверской области, </w:t>
      </w:r>
      <w:r w:rsidRPr="00885180">
        <w:t>Собрание депутатов Вышневолоцкого района</w:t>
      </w:r>
      <w:r>
        <w:t xml:space="preserve"> </w:t>
      </w:r>
    </w:p>
    <w:p w:rsidR="008B08F6" w:rsidRDefault="008B08F6" w:rsidP="00E14925">
      <w:pPr>
        <w:pStyle w:val="ConsPlusNormal"/>
        <w:widowControl w:val="0"/>
        <w:suppressAutoHyphens/>
        <w:ind w:firstLine="709"/>
        <w:jc w:val="both"/>
      </w:pPr>
    </w:p>
    <w:p w:rsidR="008B08F6" w:rsidRPr="00885180" w:rsidRDefault="008B08F6" w:rsidP="00A24ED2">
      <w:pPr>
        <w:pStyle w:val="ConsPlusNormal"/>
        <w:widowControl w:val="0"/>
        <w:suppressAutoHyphens/>
        <w:jc w:val="center"/>
      </w:pPr>
      <w:r w:rsidRPr="00885180">
        <w:t>РЕШИЛО:</w:t>
      </w:r>
    </w:p>
    <w:p w:rsidR="008B08F6" w:rsidRPr="00885180" w:rsidRDefault="008B08F6" w:rsidP="00BC2131">
      <w:pPr>
        <w:suppressAutoHyphens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B08F6" w:rsidRPr="00422A90" w:rsidRDefault="008B08F6" w:rsidP="00AE56FE">
      <w:pPr>
        <w:pStyle w:val="Heading1"/>
        <w:suppressAutoHyphens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8518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</w:t>
      </w:r>
      <w:r w:rsidRPr="0088518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8518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Внести в Положени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е</w:t>
      </w:r>
      <w:r w:rsidRPr="0088518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о порядке назначения и выплаты пенсии за выслугу лет к 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страховой</w:t>
      </w:r>
      <w:r w:rsidRPr="0088518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пенсии по старости (инвалидности) муниципальным служащим МО </w:t>
      </w:r>
      <w:r w:rsidRPr="00885180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88518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Вышневолоцкий район</w:t>
      </w:r>
      <w:r w:rsidRPr="00885180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88518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Тверской области и лицам, замещавшим муниципальные должности в МО </w:t>
      </w:r>
      <w:r w:rsidRPr="00422A9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«Вышневолоцкий район» Тверской области» 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(далее - Положение)</w:t>
      </w:r>
      <w:r w:rsidRPr="00422A9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утвержденное решением Собрания  депутатов Вышневолоцкого района  от 09.09.2010 № 165 (с изменениями  и дополнениями от 28.11.2012 № 304, от 01.03.2017 № 230) </w:t>
      </w:r>
      <w:r w:rsidRPr="00422A90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следующие изменения:</w:t>
      </w:r>
    </w:p>
    <w:p w:rsidR="008B08F6" w:rsidRDefault="008B08F6" w:rsidP="00BC0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приложение 3 к Положению изложить в следующей редакции:</w:t>
      </w:r>
    </w:p>
    <w:p w:rsidR="008B08F6" w:rsidRPr="0029263B" w:rsidRDefault="008B08F6" w:rsidP="00563021">
      <w:pPr>
        <w:pStyle w:val="ConsPlusNormal"/>
        <w:jc w:val="right"/>
      </w:pPr>
      <w:r w:rsidRPr="0029263B">
        <w:t>«приложение 3</w:t>
      </w:r>
    </w:p>
    <w:p w:rsidR="008B08F6" w:rsidRPr="0029263B" w:rsidRDefault="008B08F6" w:rsidP="00563021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29263B">
        <w:rPr>
          <w:sz w:val="28"/>
          <w:szCs w:val="28"/>
        </w:rPr>
        <w:t>к Положению о порядке назначения и выплаты</w:t>
      </w:r>
    </w:p>
    <w:p w:rsidR="008B08F6" w:rsidRPr="004B46B7" w:rsidRDefault="008B08F6" w:rsidP="004B46B7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29263B">
        <w:rPr>
          <w:sz w:val="28"/>
          <w:szCs w:val="28"/>
        </w:rPr>
        <w:t>пенсии за выслугу лет</w:t>
      </w:r>
      <w:r>
        <w:rPr>
          <w:sz w:val="28"/>
          <w:szCs w:val="28"/>
        </w:rPr>
        <w:t xml:space="preserve"> </w:t>
      </w:r>
      <w:r w:rsidRPr="004B46B7">
        <w:rPr>
          <w:sz w:val="28"/>
          <w:szCs w:val="28"/>
        </w:rPr>
        <w:t>к страховой пенсии по старости (инвалидности)</w:t>
      </w:r>
    </w:p>
    <w:p w:rsidR="008B08F6" w:rsidRPr="0029263B" w:rsidRDefault="008B08F6" w:rsidP="00563021">
      <w:pPr>
        <w:pStyle w:val="ConsPlusNormal"/>
        <w:ind w:firstLine="540"/>
        <w:jc w:val="both"/>
      </w:pPr>
    </w:p>
    <w:p w:rsidR="008B08F6" w:rsidRPr="0029263B" w:rsidRDefault="008B08F6" w:rsidP="00563021">
      <w:pPr>
        <w:pStyle w:val="ConsPlusNormal"/>
        <w:jc w:val="center"/>
      </w:pPr>
      <w:r w:rsidRPr="0029263B">
        <w:t>ПЕРЕЧЕНЬ</w:t>
      </w:r>
    </w:p>
    <w:p w:rsidR="008B08F6" w:rsidRPr="0029263B" w:rsidRDefault="008B08F6" w:rsidP="00563021">
      <w:pPr>
        <w:pStyle w:val="ConsPlusNormal"/>
        <w:jc w:val="center"/>
      </w:pPr>
      <w:r w:rsidRPr="0029263B">
        <w:t>документов, необходимых для назначения пенсии за выслугу лет</w:t>
      </w:r>
    </w:p>
    <w:p w:rsidR="008B08F6" w:rsidRPr="0029263B" w:rsidRDefault="008B08F6" w:rsidP="00563021">
      <w:pPr>
        <w:pStyle w:val="ConsPlusNormal"/>
        <w:ind w:firstLine="540"/>
        <w:jc w:val="both"/>
      </w:pP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>1) заявление лица, замещавшего должность муниципальной службы (муниципальную должность) (согласно приложению 2 к Положению о порядке назначения и выплаты пенсии за выслугу лет к трудовой пенсии по старости (инвалидности));</w:t>
      </w: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>2) паспорт (копия);</w:t>
      </w: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>3) справка о размере среднемесячного заработка (согласно приложению 1 к Положению о порядке назначения и выплаты пенсии за выслугу лет к трудовой пенсии по старости (инвалидности));</w:t>
      </w: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>4) справка о периодах работы (службы), учитываемых при исчислении стажа муниципальной службы (замещения муниципальной должности) на дату увольнения;</w:t>
      </w: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>5) справка уполномоченного органа Пенсионного фонда Российской Федерации о назначенной страховой пенсии по старости (инвалидности);</w:t>
      </w: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>6) распоряжение (приказ, решение) об освобождении от должности муниципальной службы (муниципальной должности) (копия);</w:t>
      </w: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>7) трудовая книжка (копия);</w:t>
      </w: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>8) военный билет (копия);</w:t>
      </w: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>9) заявление с указанием реквизитов лицевого счета в кредитной организации, на который следует перечислять пенсию за выслугу лет.</w:t>
      </w: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>10) справка о размере должностного оклада.</w:t>
      </w:r>
    </w:p>
    <w:p w:rsidR="008B08F6" w:rsidRPr="0029263B" w:rsidRDefault="008B08F6" w:rsidP="00563021">
      <w:pPr>
        <w:pStyle w:val="ConsPlusNormal"/>
        <w:widowControl w:val="0"/>
        <w:suppressAutoHyphens/>
        <w:ind w:firstLine="709"/>
        <w:jc w:val="both"/>
      </w:pPr>
      <w:r w:rsidRPr="0029263B">
        <w:t xml:space="preserve">11) </w:t>
      </w:r>
      <w:r w:rsidRPr="0029263B">
        <w:rPr>
          <w:shd w:val="clear" w:color="auto" w:fill="FFFFFF"/>
        </w:rPr>
        <w:t>страховой номер индивидуального лицевого счёта (</w:t>
      </w:r>
      <w:r w:rsidRPr="0029263B">
        <w:t>СНИЛС) (копия).»</w:t>
      </w:r>
    </w:p>
    <w:p w:rsidR="008B08F6" w:rsidRPr="0029263B" w:rsidRDefault="008B08F6" w:rsidP="00BC08BA">
      <w:pPr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A922F6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</w:t>
      </w:r>
      <w:r w:rsidRPr="00B83330">
        <w:rPr>
          <w:sz w:val="28"/>
          <w:szCs w:val="28"/>
          <w:shd w:val="clear" w:color="auto" w:fill="FFFFFF"/>
        </w:rPr>
        <w:t>. Настоящее решение</w:t>
      </w:r>
      <w:r w:rsidRPr="00322BAD">
        <w:rPr>
          <w:sz w:val="28"/>
          <w:szCs w:val="28"/>
          <w:shd w:val="clear" w:color="auto" w:fill="FFFFFF"/>
        </w:rPr>
        <w:t xml:space="preserve"> вступает в силу </w:t>
      </w:r>
      <w:r>
        <w:rPr>
          <w:sz w:val="28"/>
          <w:szCs w:val="28"/>
          <w:shd w:val="clear" w:color="auto" w:fill="FFFFFF"/>
        </w:rPr>
        <w:t>со дня</w:t>
      </w:r>
      <w:r w:rsidRPr="00322BA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его</w:t>
      </w:r>
      <w:r w:rsidRPr="00322BAD">
        <w:rPr>
          <w:sz w:val="28"/>
          <w:szCs w:val="28"/>
          <w:shd w:val="clear" w:color="auto" w:fill="FFFFFF"/>
        </w:rPr>
        <w:t xml:space="preserve"> официально</w:t>
      </w:r>
      <w:r>
        <w:rPr>
          <w:sz w:val="28"/>
          <w:szCs w:val="28"/>
          <w:shd w:val="clear" w:color="auto" w:fill="FFFFFF"/>
        </w:rPr>
        <w:t>го</w:t>
      </w:r>
      <w:r w:rsidRPr="00322BAD">
        <w:rPr>
          <w:sz w:val="28"/>
          <w:szCs w:val="28"/>
          <w:shd w:val="clear" w:color="auto" w:fill="FFFFFF"/>
        </w:rPr>
        <w:t xml:space="preserve"> опубликовани</w:t>
      </w:r>
      <w:r>
        <w:rPr>
          <w:sz w:val="28"/>
          <w:szCs w:val="28"/>
          <w:shd w:val="clear" w:color="auto" w:fill="FFFFFF"/>
        </w:rPr>
        <w:t>я</w:t>
      </w:r>
      <w:r w:rsidRPr="00322BAD">
        <w:rPr>
          <w:sz w:val="28"/>
          <w:szCs w:val="28"/>
          <w:shd w:val="clear" w:color="auto" w:fill="FFFFFF"/>
        </w:rPr>
        <w:t xml:space="preserve"> в газете </w:t>
      </w:r>
      <w:r>
        <w:rPr>
          <w:sz w:val="28"/>
          <w:szCs w:val="28"/>
        </w:rPr>
        <w:t>«</w:t>
      </w:r>
      <w:r w:rsidRPr="00322BAD">
        <w:rPr>
          <w:sz w:val="28"/>
          <w:szCs w:val="28"/>
          <w:shd w:val="clear" w:color="auto" w:fill="FFFFFF"/>
        </w:rPr>
        <w:t>Муниципальный вестник. Вышневолоцкий район</w:t>
      </w:r>
      <w:r>
        <w:rPr>
          <w:sz w:val="28"/>
          <w:szCs w:val="28"/>
        </w:rPr>
        <w:t>»</w:t>
      </w:r>
      <w:r>
        <w:rPr>
          <w:sz w:val="28"/>
          <w:szCs w:val="28"/>
          <w:shd w:val="clear" w:color="auto" w:fill="FFFFFF"/>
        </w:rPr>
        <w:t>.</w:t>
      </w:r>
    </w:p>
    <w:p w:rsidR="008B08F6" w:rsidRPr="00322BAD" w:rsidRDefault="008B08F6" w:rsidP="00A922F6">
      <w:pPr>
        <w:pStyle w:val="s1"/>
        <w:widowControl w:val="0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2BAD">
        <w:rPr>
          <w:sz w:val="28"/>
          <w:szCs w:val="28"/>
          <w:shd w:val="clear" w:color="auto" w:fill="FFFFFF"/>
        </w:rPr>
        <w:t xml:space="preserve">Настоящее решение также подлежит размещению на официальном сайте муниципального образования </w:t>
      </w:r>
      <w:r>
        <w:rPr>
          <w:sz w:val="28"/>
          <w:szCs w:val="28"/>
        </w:rPr>
        <w:t>«</w:t>
      </w:r>
      <w:r w:rsidRPr="00322BAD">
        <w:rPr>
          <w:sz w:val="28"/>
          <w:szCs w:val="28"/>
          <w:shd w:val="clear" w:color="auto" w:fill="FFFFFF"/>
        </w:rPr>
        <w:t>Вышневолоцкий район</w:t>
      </w:r>
      <w:r>
        <w:rPr>
          <w:sz w:val="28"/>
          <w:szCs w:val="28"/>
        </w:rPr>
        <w:t>»</w:t>
      </w:r>
      <w:r w:rsidRPr="00322BAD">
        <w:rPr>
          <w:sz w:val="28"/>
          <w:szCs w:val="28"/>
          <w:shd w:val="clear" w:color="auto" w:fill="FFFFFF"/>
        </w:rPr>
        <w:t xml:space="preserve"> в сети Интернет.</w:t>
      </w:r>
    </w:p>
    <w:p w:rsidR="008B08F6" w:rsidRDefault="008B08F6" w:rsidP="00AE56FE">
      <w:pPr>
        <w:pStyle w:val="s1"/>
        <w:widowControl w:val="0"/>
        <w:shd w:val="clear" w:color="auto" w:fill="FFFFFF"/>
        <w:suppressAutoHyphens/>
        <w:jc w:val="both"/>
        <w:rPr>
          <w:color w:val="22272F"/>
          <w:sz w:val="28"/>
          <w:szCs w:val="28"/>
        </w:rPr>
      </w:pPr>
    </w:p>
    <w:p w:rsidR="008B08F6" w:rsidRDefault="008B08F6" w:rsidP="00AE56FE">
      <w:pPr>
        <w:pStyle w:val="ListParagraph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Глава</w:t>
      </w:r>
      <w:r w:rsidRPr="0020657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072A8">
        <w:rPr>
          <w:rFonts w:ascii="Times New Roman" w:hAnsi="Times New Roman" w:cs="Times New Roman"/>
          <w:sz w:val="28"/>
          <w:szCs w:val="28"/>
          <w:lang w:val="ru-RU"/>
        </w:rPr>
        <w:t xml:space="preserve">Вышневолоцкого района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  <w:r w:rsidRPr="00C072A8">
        <w:rPr>
          <w:rFonts w:ascii="Times New Roman" w:hAnsi="Times New Roman" w:cs="Times New Roman"/>
          <w:sz w:val="28"/>
          <w:szCs w:val="28"/>
          <w:lang w:val="ru-RU"/>
        </w:rPr>
        <w:t>Н.</w:t>
      </w:r>
      <w:r>
        <w:rPr>
          <w:rFonts w:ascii="Times New Roman" w:hAnsi="Times New Roman" w:cs="Times New Roman"/>
          <w:sz w:val="28"/>
          <w:szCs w:val="28"/>
          <w:lang w:val="ru-RU"/>
        </w:rPr>
        <w:t>П.</w:t>
      </w:r>
      <w:r w:rsidRPr="00C072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Рощина</w:t>
      </w:r>
    </w:p>
    <w:p w:rsidR="008B08F6" w:rsidRPr="00C072A8" w:rsidRDefault="008B08F6" w:rsidP="00AE56FE">
      <w:pPr>
        <w:pStyle w:val="ListParagraph"/>
        <w:widowControl w:val="0"/>
        <w:suppressAutoHyphens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B08F6" w:rsidRDefault="008B08F6" w:rsidP="00AE56FE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  <w:r w:rsidRPr="00C072A8"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</w:t>
      </w: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  <w:r w:rsidRPr="00C072A8">
        <w:rPr>
          <w:rFonts w:ascii="Times New Roman" w:hAnsi="Times New Roman" w:cs="Times New Roman"/>
          <w:sz w:val="28"/>
          <w:szCs w:val="28"/>
        </w:rPr>
        <w:t xml:space="preserve">Вышневолоцкого района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О.Н. Глазов</w:t>
      </w: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8B08F6" w:rsidRDefault="008B08F6" w:rsidP="008F3710">
      <w:pPr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sectPr w:rsidR="008B08F6" w:rsidSect="00147D9B">
      <w:footerReference w:type="default" r:id="rId8"/>
      <w:pgSz w:w="11900" w:h="16800"/>
      <w:pgMar w:top="567" w:right="851" w:bottom="680" w:left="1701" w:header="720" w:footer="72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8F6" w:rsidRDefault="008B08F6" w:rsidP="00FD287A">
      <w:r>
        <w:separator/>
      </w:r>
    </w:p>
  </w:endnote>
  <w:endnote w:type="continuationSeparator" w:id="0">
    <w:p w:rsidR="008B08F6" w:rsidRDefault="008B08F6" w:rsidP="00FD2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8F6" w:rsidRDefault="008B08F6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8B08F6" w:rsidRDefault="008B08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8F6" w:rsidRDefault="008B08F6" w:rsidP="00FD287A">
      <w:r>
        <w:separator/>
      </w:r>
    </w:p>
  </w:footnote>
  <w:footnote w:type="continuationSeparator" w:id="0">
    <w:p w:rsidR="008B08F6" w:rsidRDefault="008B08F6" w:rsidP="00FD287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5225"/>
    <w:rsid w:val="00000FA4"/>
    <w:rsid w:val="00003347"/>
    <w:rsid w:val="00006D17"/>
    <w:rsid w:val="0001310D"/>
    <w:rsid w:val="00017E5E"/>
    <w:rsid w:val="00024035"/>
    <w:rsid w:val="00026513"/>
    <w:rsid w:val="0003062B"/>
    <w:rsid w:val="00031C61"/>
    <w:rsid w:val="00033B83"/>
    <w:rsid w:val="00036D16"/>
    <w:rsid w:val="00036F34"/>
    <w:rsid w:val="000404AF"/>
    <w:rsid w:val="000420A5"/>
    <w:rsid w:val="00042EF4"/>
    <w:rsid w:val="00043BCB"/>
    <w:rsid w:val="00043C7D"/>
    <w:rsid w:val="000448F2"/>
    <w:rsid w:val="00044C06"/>
    <w:rsid w:val="00047531"/>
    <w:rsid w:val="000500EA"/>
    <w:rsid w:val="00050886"/>
    <w:rsid w:val="000517E7"/>
    <w:rsid w:val="00052461"/>
    <w:rsid w:val="000530DC"/>
    <w:rsid w:val="000600AF"/>
    <w:rsid w:val="00077135"/>
    <w:rsid w:val="000774FA"/>
    <w:rsid w:val="00080014"/>
    <w:rsid w:val="00084711"/>
    <w:rsid w:val="000874F2"/>
    <w:rsid w:val="00091EBC"/>
    <w:rsid w:val="000934ED"/>
    <w:rsid w:val="00095805"/>
    <w:rsid w:val="0009616A"/>
    <w:rsid w:val="000A4747"/>
    <w:rsid w:val="000A4A6D"/>
    <w:rsid w:val="000B03EB"/>
    <w:rsid w:val="000B2C9A"/>
    <w:rsid w:val="000B5852"/>
    <w:rsid w:val="000B61CF"/>
    <w:rsid w:val="000B68E5"/>
    <w:rsid w:val="000B6D71"/>
    <w:rsid w:val="000C0B8E"/>
    <w:rsid w:val="000C11D2"/>
    <w:rsid w:val="000C3DA9"/>
    <w:rsid w:val="000C53BF"/>
    <w:rsid w:val="000D4FF3"/>
    <w:rsid w:val="000E0FED"/>
    <w:rsid w:val="000E18CE"/>
    <w:rsid w:val="000E1B14"/>
    <w:rsid w:val="000E4A0E"/>
    <w:rsid w:val="000E6A06"/>
    <w:rsid w:val="000E6DE8"/>
    <w:rsid w:val="000E7B7C"/>
    <w:rsid w:val="000F06B1"/>
    <w:rsid w:val="000F15FE"/>
    <w:rsid w:val="000F3347"/>
    <w:rsid w:val="000F4C3B"/>
    <w:rsid w:val="000F63F4"/>
    <w:rsid w:val="000F7E23"/>
    <w:rsid w:val="0010615C"/>
    <w:rsid w:val="001123C2"/>
    <w:rsid w:val="0011264E"/>
    <w:rsid w:val="001133A5"/>
    <w:rsid w:val="00115778"/>
    <w:rsid w:val="00121DE6"/>
    <w:rsid w:val="00122782"/>
    <w:rsid w:val="0012685F"/>
    <w:rsid w:val="00127F51"/>
    <w:rsid w:val="00130669"/>
    <w:rsid w:val="00131693"/>
    <w:rsid w:val="00131CEB"/>
    <w:rsid w:val="00132B37"/>
    <w:rsid w:val="00134FEA"/>
    <w:rsid w:val="0014023B"/>
    <w:rsid w:val="00140862"/>
    <w:rsid w:val="00140D30"/>
    <w:rsid w:val="00140E3E"/>
    <w:rsid w:val="00141BCD"/>
    <w:rsid w:val="00143530"/>
    <w:rsid w:val="00147D9B"/>
    <w:rsid w:val="001509B8"/>
    <w:rsid w:val="00156CFF"/>
    <w:rsid w:val="001605B8"/>
    <w:rsid w:val="00162237"/>
    <w:rsid w:val="00163803"/>
    <w:rsid w:val="001651A0"/>
    <w:rsid w:val="00165813"/>
    <w:rsid w:val="00165BF7"/>
    <w:rsid w:val="00165ED4"/>
    <w:rsid w:val="00172C5B"/>
    <w:rsid w:val="00174E2D"/>
    <w:rsid w:val="00175753"/>
    <w:rsid w:val="001846B0"/>
    <w:rsid w:val="001850D5"/>
    <w:rsid w:val="00185D79"/>
    <w:rsid w:val="0018716F"/>
    <w:rsid w:val="00190C7F"/>
    <w:rsid w:val="00192C2A"/>
    <w:rsid w:val="00192C9E"/>
    <w:rsid w:val="00196A34"/>
    <w:rsid w:val="001A18F7"/>
    <w:rsid w:val="001A4964"/>
    <w:rsid w:val="001A6691"/>
    <w:rsid w:val="001A7209"/>
    <w:rsid w:val="001B058F"/>
    <w:rsid w:val="001B140E"/>
    <w:rsid w:val="001B283A"/>
    <w:rsid w:val="001C0B35"/>
    <w:rsid w:val="001C1B8C"/>
    <w:rsid w:val="001C418D"/>
    <w:rsid w:val="001C5C1E"/>
    <w:rsid w:val="001C61E0"/>
    <w:rsid w:val="001C742A"/>
    <w:rsid w:val="001D17F3"/>
    <w:rsid w:val="001D5AEB"/>
    <w:rsid w:val="001E161F"/>
    <w:rsid w:val="001E3D49"/>
    <w:rsid w:val="001E4DD3"/>
    <w:rsid w:val="001F2639"/>
    <w:rsid w:val="001F3784"/>
    <w:rsid w:val="001F4EDC"/>
    <w:rsid w:val="001F5171"/>
    <w:rsid w:val="001F52E6"/>
    <w:rsid w:val="001F715A"/>
    <w:rsid w:val="00201000"/>
    <w:rsid w:val="00206294"/>
    <w:rsid w:val="00206578"/>
    <w:rsid w:val="0021275A"/>
    <w:rsid w:val="00213D94"/>
    <w:rsid w:val="00214822"/>
    <w:rsid w:val="00215CC8"/>
    <w:rsid w:val="00217096"/>
    <w:rsid w:val="0022014B"/>
    <w:rsid w:val="002215C3"/>
    <w:rsid w:val="00221960"/>
    <w:rsid w:val="00221BB0"/>
    <w:rsid w:val="00222941"/>
    <w:rsid w:val="0023197B"/>
    <w:rsid w:val="00231D39"/>
    <w:rsid w:val="00232399"/>
    <w:rsid w:val="00234AF1"/>
    <w:rsid w:val="00237B5E"/>
    <w:rsid w:val="002433C6"/>
    <w:rsid w:val="0024578B"/>
    <w:rsid w:val="00246466"/>
    <w:rsid w:val="00247C30"/>
    <w:rsid w:val="00247C33"/>
    <w:rsid w:val="00251EBF"/>
    <w:rsid w:val="002549BC"/>
    <w:rsid w:val="00254D91"/>
    <w:rsid w:val="002572D1"/>
    <w:rsid w:val="00261E1A"/>
    <w:rsid w:val="0026432C"/>
    <w:rsid w:val="00265B39"/>
    <w:rsid w:val="00270B37"/>
    <w:rsid w:val="00270DDE"/>
    <w:rsid w:val="002743FB"/>
    <w:rsid w:val="00274A4C"/>
    <w:rsid w:val="0027738C"/>
    <w:rsid w:val="00281580"/>
    <w:rsid w:val="002849EA"/>
    <w:rsid w:val="0029099A"/>
    <w:rsid w:val="00291336"/>
    <w:rsid w:val="0029263B"/>
    <w:rsid w:val="0029506A"/>
    <w:rsid w:val="0029520F"/>
    <w:rsid w:val="0029638B"/>
    <w:rsid w:val="002974D3"/>
    <w:rsid w:val="002A3CEF"/>
    <w:rsid w:val="002A6152"/>
    <w:rsid w:val="002A77CC"/>
    <w:rsid w:val="002B0600"/>
    <w:rsid w:val="002B238D"/>
    <w:rsid w:val="002B7B41"/>
    <w:rsid w:val="002C4671"/>
    <w:rsid w:val="002C63F8"/>
    <w:rsid w:val="002C66A2"/>
    <w:rsid w:val="002D026B"/>
    <w:rsid w:val="002D043F"/>
    <w:rsid w:val="002D2B60"/>
    <w:rsid w:val="002D2CC9"/>
    <w:rsid w:val="002D2FBF"/>
    <w:rsid w:val="002D376F"/>
    <w:rsid w:val="002D420C"/>
    <w:rsid w:val="002D54DA"/>
    <w:rsid w:val="002D6C18"/>
    <w:rsid w:val="002D6CFB"/>
    <w:rsid w:val="002E0762"/>
    <w:rsid w:val="002E0D53"/>
    <w:rsid w:val="002E1484"/>
    <w:rsid w:val="002E2D3C"/>
    <w:rsid w:val="002F1A40"/>
    <w:rsid w:val="002F492B"/>
    <w:rsid w:val="002F6B9A"/>
    <w:rsid w:val="00302222"/>
    <w:rsid w:val="003022C5"/>
    <w:rsid w:val="0030298F"/>
    <w:rsid w:val="00302B3B"/>
    <w:rsid w:val="00305361"/>
    <w:rsid w:val="0030799D"/>
    <w:rsid w:val="0031684E"/>
    <w:rsid w:val="003200F3"/>
    <w:rsid w:val="00322BAD"/>
    <w:rsid w:val="003374C1"/>
    <w:rsid w:val="00337B93"/>
    <w:rsid w:val="0034100B"/>
    <w:rsid w:val="003421C7"/>
    <w:rsid w:val="0034746B"/>
    <w:rsid w:val="00352779"/>
    <w:rsid w:val="0035696E"/>
    <w:rsid w:val="0036078B"/>
    <w:rsid w:val="00361F94"/>
    <w:rsid w:val="003620B9"/>
    <w:rsid w:val="003627E0"/>
    <w:rsid w:val="003671B3"/>
    <w:rsid w:val="00370E2A"/>
    <w:rsid w:val="00373A2D"/>
    <w:rsid w:val="00374CAB"/>
    <w:rsid w:val="00376297"/>
    <w:rsid w:val="003765FE"/>
    <w:rsid w:val="0038311E"/>
    <w:rsid w:val="00384F01"/>
    <w:rsid w:val="00385BE1"/>
    <w:rsid w:val="00385EE2"/>
    <w:rsid w:val="003866E9"/>
    <w:rsid w:val="0039070A"/>
    <w:rsid w:val="00394887"/>
    <w:rsid w:val="00396688"/>
    <w:rsid w:val="003A4143"/>
    <w:rsid w:val="003A4741"/>
    <w:rsid w:val="003A5649"/>
    <w:rsid w:val="003B0539"/>
    <w:rsid w:val="003B15D3"/>
    <w:rsid w:val="003B17B1"/>
    <w:rsid w:val="003B1DFE"/>
    <w:rsid w:val="003B1E9E"/>
    <w:rsid w:val="003B58EE"/>
    <w:rsid w:val="003C1864"/>
    <w:rsid w:val="003D3609"/>
    <w:rsid w:val="003D3D11"/>
    <w:rsid w:val="003D7052"/>
    <w:rsid w:val="003E41CF"/>
    <w:rsid w:val="003E521A"/>
    <w:rsid w:val="003F2071"/>
    <w:rsid w:val="003F5133"/>
    <w:rsid w:val="003F6738"/>
    <w:rsid w:val="0040137C"/>
    <w:rsid w:val="00404DEB"/>
    <w:rsid w:val="0040598A"/>
    <w:rsid w:val="004059CD"/>
    <w:rsid w:val="0040682A"/>
    <w:rsid w:val="0041085D"/>
    <w:rsid w:val="00411B27"/>
    <w:rsid w:val="00414393"/>
    <w:rsid w:val="00416A0B"/>
    <w:rsid w:val="004220B1"/>
    <w:rsid w:val="00422A90"/>
    <w:rsid w:val="00423282"/>
    <w:rsid w:val="004234D5"/>
    <w:rsid w:val="00426B6A"/>
    <w:rsid w:val="00426E84"/>
    <w:rsid w:val="00431226"/>
    <w:rsid w:val="004315C6"/>
    <w:rsid w:val="00435F3B"/>
    <w:rsid w:val="00437DCC"/>
    <w:rsid w:val="004414B8"/>
    <w:rsid w:val="004444CE"/>
    <w:rsid w:val="00450B75"/>
    <w:rsid w:val="00457EA1"/>
    <w:rsid w:val="00460E24"/>
    <w:rsid w:val="0046154E"/>
    <w:rsid w:val="00463AE5"/>
    <w:rsid w:val="0046628E"/>
    <w:rsid w:val="00470998"/>
    <w:rsid w:val="004725D6"/>
    <w:rsid w:val="00474002"/>
    <w:rsid w:val="004741C7"/>
    <w:rsid w:val="0048114F"/>
    <w:rsid w:val="00483BC3"/>
    <w:rsid w:val="004866E2"/>
    <w:rsid w:val="0048682D"/>
    <w:rsid w:val="00491398"/>
    <w:rsid w:val="004A06B0"/>
    <w:rsid w:val="004A0A61"/>
    <w:rsid w:val="004A7B17"/>
    <w:rsid w:val="004B04CC"/>
    <w:rsid w:val="004B35D7"/>
    <w:rsid w:val="004B46B7"/>
    <w:rsid w:val="004B7C8A"/>
    <w:rsid w:val="004C35CF"/>
    <w:rsid w:val="004C38B2"/>
    <w:rsid w:val="004C3932"/>
    <w:rsid w:val="004C4438"/>
    <w:rsid w:val="004C4A34"/>
    <w:rsid w:val="004C4F6E"/>
    <w:rsid w:val="004C5539"/>
    <w:rsid w:val="004D0C54"/>
    <w:rsid w:val="004D467F"/>
    <w:rsid w:val="004D7918"/>
    <w:rsid w:val="004E0545"/>
    <w:rsid w:val="004E6552"/>
    <w:rsid w:val="004E6D0A"/>
    <w:rsid w:val="004E76D3"/>
    <w:rsid w:val="004F03C0"/>
    <w:rsid w:val="004F1D65"/>
    <w:rsid w:val="004F3C05"/>
    <w:rsid w:val="004F56BF"/>
    <w:rsid w:val="004F5E41"/>
    <w:rsid w:val="004F71CB"/>
    <w:rsid w:val="004F7613"/>
    <w:rsid w:val="004F7B52"/>
    <w:rsid w:val="00516704"/>
    <w:rsid w:val="00520AD2"/>
    <w:rsid w:val="00520C97"/>
    <w:rsid w:val="0052133E"/>
    <w:rsid w:val="00521915"/>
    <w:rsid w:val="00521B04"/>
    <w:rsid w:val="0052616C"/>
    <w:rsid w:val="005325C9"/>
    <w:rsid w:val="005336EE"/>
    <w:rsid w:val="0053597A"/>
    <w:rsid w:val="005376B6"/>
    <w:rsid w:val="0054669E"/>
    <w:rsid w:val="005501B6"/>
    <w:rsid w:val="00555863"/>
    <w:rsid w:val="0055650E"/>
    <w:rsid w:val="00556CEE"/>
    <w:rsid w:val="0055706C"/>
    <w:rsid w:val="00563021"/>
    <w:rsid w:val="00564312"/>
    <w:rsid w:val="00566BBB"/>
    <w:rsid w:val="00582A07"/>
    <w:rsid w:val="00583D4B"/>
    <w:rsid w:val="00585640"/>
    <w:rsid w:val="005870A3"/>
    <w:rsid w:val="00587B96"/>
    <w:rsid w:val="00590B52"/>
    <w:rsid w:val="00592F61"/>
    <w:rsid w:val="0059370E"/>
    <w:rsid w:val="005949A5"/>
    <w:rsid w:val="005959A0"/>
    <w:rsid w:val="00595FCF"/>
    <w:rsid w:val="00597DF6"/>
    <w:rsid w:val="005A0A29"/>
    <w:rsid w:val="005A2B5B"/>
    <w:rsid w:val="005B2A46"/>
    <w:rsid w:val="005C0E7A"/>
    <w:rsid w:val="005C1942"/>
    <w:rsid w:val="005C5F38"/>
    <w:rsid w:val="005C78DF"/>
    <w:rsid w:val="005C7D92"/>
    <w:rsid w:val="005D00D9"/>
    <w:rsid w:val="005E00D1"/>
    <w:rsid w:val="005E2A1A"/>
    <w:rsid w:val="005E2C1E"/>
    <w:rsid w:val="005E2F31"/>
    <w:rsid w:val="005E374D"/>
    <w:rsid w:val="005E3EAE"/>
    <w:rsid w:val="005E43EC"/>
    <w:rsid w:val="005E7873"/>
    <w:rsid w:val="005F5D14"/>
    <w:rsid w:val="00602339"/>
    <w:rsid w:val="00603380"/>
    <w:rsid w:val="00603491"/>
    <w:rsid w:val="00606C0E"/>
    <w:rsid w:val="00610718"/>
    <w:rsid w:val="00610AC3"/>
    <w:rsid w:val="00610FC8"/>
    <w:rsid w:val="00613B20"/>
    <w:rsid w:val="006179FE"/>
    <w:rsid w:val="006206B8"/>
    <w:rsid w:val="0062099A"/>
    <w:rsid w:val="00622EA0"/>
    <w:rsid w:val="00623273"/>
    <w:rsid w:val="00625659"/>
    <w:rsid w:val="00631A2E"/>
    <w:rsid w:val="00631D85"/>
    <w:rsid w:val="0063767F"/>
    <w:rsid w:val="00637938"/>
    <w:rsid w:val="00640A98"/>
    <w:rsid w:val="006434B2"/>
    <w:rsid w:val="00645472"/>
    <w:rsid w:val="00645C37"/>
    <w:rsid w:val="00647692"/>
    <w:rsid w:val="00656D0C"/>
    <w:rsid w:val="00660DC7"/>
    <w:rsid w:val="006615FD"/>
    <w:rsid w:val="006660A8"/>
    <w:rsid w:val="00672462"/>
    <w:rsid w:val="00672685"/>
    <w:rsid w:val="00680CF0"/>
    <w:rsid w:val="00681BED"/>
    <w:rsid w:val="00686819"/>
    <w:rsid w:val="00690838"/>
    <w:rsid w:val="00690CAB"/>
    <w:rsid w:val="00690F52"/>
    <w:rsid w:val="0069243D"/>
    <w:rsid w:val="006929D9"/>
    <w:rsid w:val="006932FB"/>
    <w:rsid w:val="0069510A"/>
    <w:rsid w:val="006954B3"/>
    <w:rsid w:val="00695AA9"/>
    <w:rsid w:val="00697C2C"/>
    <w:rsid w:val="006A18F8"/>
    <w:rsid w:val="006A338F"/>
    <w:rsid w:val="006A3663"/>
    <w:rsid w:val="006A65E5"/>
    <w:rsid w:val="006B6117"/>
    <w:rsid w:val="006B7E4F"/>
    <w:rsid w:val="006C2BA6"/>
    <w:rsid w:val="006C31C5"/>
    <w:rsid w:val="006C53DD"/>
    <w:rsid w:val="006D1CEC"/>
    <w:rsid w:val="006D2657"/>
    <w:rsid w:val="006D6749"/>
    <w:rsid w:val="006E1DE1"/>
    <w:rsid w:val="006F075C"/>
    <w:rsid w:val="006F11EC"/>
    <w:rsid w:val="006F2AAA"/>
    <w:rsid w:val="006F509A"/>
    <w:rsid w:val="00712A4C"/>
    <w:rsid w:val="00713B08"/>
    <w:rsid w:val="00715D55"/>
    <w:rsid w:val="00720360"/>
    <w:rsid w:val="00725225"/>
    <w:rsid w:val="00725DE2"/>
    <w:rsid w:val="00741ABA"/>
    <w:rsid w:val="00745656"/>
    <w:rsid w:val="00745972"/>
    <w:rsid w:val="00746814"/>
    <w:rsid w:val="00751F5A"/>
    <w:rsid w:val="00752BD8"/>
    <w:rsid w:val="00760640"/>
    <w:rsid w:val="00762567"/>
    <w:rsid w:val="00764B22"/>
    <w:rsid w:val="00764F95"/>
    <w:rsid w:val="00765D56"/>
    <w:rsid w:val="0076657B"/>
    <w:rsid w:val="0077138B"/>
    <w:rsid w:val="00771E22"/>
    <w:rsid w:val="00775347"/>
    <w:rsid w:val="007818BA"/>
    <w:rsid w:val="00784756"/>
    <w:rsid w:val="00793C10"/>
    <w:rsid w:val="00794C19"/>
    <w:rsid w:val="007A005E"/>
    <w:rsid w:val="007A1319"/>
    <w:rsid w:val="007A240B"/>
    <w:rsid w:val="007B06C0"/>
    <w:rsid w:val="007B0AAB"/>
    <w:rsid w:val="007C739B"/>
    <w:rsid w:val="007D3C39"/>
    <w:rsid w:val="007D40FB"/>
    <w:rsid w:val="007D7102"/>
    <w:rsid w:val="007E0A5D"/>
    <w:rsid w:val="007E50E0"/>
    <w:rsid w:val="007E6147"/>
    <w:rsid w:val="007E7968"/>
    <w:rsid w:val="007F0714"/>
    <w:rsid w:val="007F083C"/>
    <w:rsid w:val="007F113B"/>
    <w:rsid w:val="007F1AD0"/>
    <w:rsid w:val="007F5952"/>
    <w:rsid w:val="007F5D7D"/>
    <w:rsid w:val="00803661"/>
    <w:rsid w:val="00807176"/>
    <w:rsid w:val="0081325E"/>
    <w:rsid w:val="00815E2A"/>
    <w:rsid w:val="00820A68"/>
    <w:rsid w:val="008259C6"/>
    <w:rsid w:val="0082714A"/>
    <w:rsid w:val="00832F7F"/>
    <w:rsid w:val="00840F20"/>
    <w:rsid w:val="008419AE"/>
    <w:rsid w:val="00844038"/>
    <w:rsid w:val="00850C0C"/>
    <w:rsid w:val="0085449B"/>
    <w:rsid w:val="008565B1"/>
    <w:rsid w:val="00862087"/>
    <w:rsid w:val="008646F0"/>
    <w:rsid w:val="008758E9"/>
    <w:rsid w:val="00877CF2"/>
    <w:rsid w:val="00880663"/>
    <w:rsid w:val="00881886"/>
    <w:rsid w:val="00885180"/>
    <w:rsid w:val="008854E8"/>
    <w:rsid w:val="00886300"/>
    <w:rsid w:val="008A0C80"/>
    <w:rsid w:val="008A1EA7"/>
    <w:rsid w:val="008A4E55"/>
    <w:rsid w:val="008A65AC"/>
    <w:rsid w:val="008B08F6"/>
    <w:rsid w:val="008B0FF0"/>
    <w:rsid w:val="008B3BB1"/>
    <w:rsid w:val="008B5880"/>
    <w:rsid w:val="008B627B"/>
    <w:rsid w:val="008C4CB2"/>
    <w:rsid w:val="008C4D5A"/>
    <w:rsid w:val="008C6C5D"/>
    <w:rsid w:val="008D17C4"/>
    <w:rsid w:val="008D5081"/>
    <w:rsid w:val="008D5B5A"/>
    <w:rsid w:val="008D5C51"/>
    <w:rsid w:val="008E2600"/>
    <w:rsid w:val="008E7C3F"/>
    <w:rsid w:val="008F3710"/>
    <w:rsid w:val="008F3A6D"/>
    <w:rsid w:val="008F44E5"/>
    <w:rsid w:val="008F68BF"/>
    <w:rsid w:val="008F6BC1"/>
    <w:rsid w:val="008F79CF"/>
    <w:rsid w:val="008F7BE4"/>
    <w:rsid w:val="00902A84"/>
    <w:rsid w:val="00906F44"/>
    <w:rsid w:val="00912EE6"/>
    <w:rsid w:val="0091375C"/>
    <w:rsid w:val="00913C39"/>
    <w:rsid w:val="00916A4D"/>
    <w:rsid w:val="009209C4"/>
    <w:rsid w:val="00925D3D"/>
    <w:rsid w:val="0092682C"/>
    <w:rsid w:val="0093086F"/>
    <w:rsid w:val="00930946"/>
    <w:rsid w:val="00930AAB"/>
    <w:rsid w:val="00931C0B"/>
    <w:rsid w:val="00935C65"/>
    <w:rsid w:val="00942ADF"/>
    <w:rsid w:val="0094422F"/>
    <w:rsid w:val="00953773"/>
    <w:rsid w:val="00955BE9"/>
    <w:rsid w:val="00957520"/>
    <w:rsid w:val="0096060D"/>
    <w:rsid w:val="00960D3B"/>
    <w:rsid w:val="0096694B"/>
    <w:rsid w:val="009704F8"/>
    <w:rsid w:val="009726A9"/>
    <w:rsid w:val="00972E50"/>
    <w:rsid w:val="0097374C"/>
    <w:rsid w:val="00975267"/>
    <w:rsid w:val="00976022"/>
    <w:rsid w:val="00976417"/>
    <w:rsid w:val="00976FF9"/>
    <w:rsid w:val="00981430"/>
    <w:rsid w:val="009820EC"/>
    <w:rsid w:val="00982122"/>
    <w:rsid w:val="00982161"/>
    <w:rsid w:val="00984D99"/>
    <w:rsid w:val="00987F2E"/>
    <w:rsid w:val="00990C86"/>
    <w:rsid w:val="0099311E"/>
    <w:rsid w:val="0099349A"/>
    <w:rsid w:val="009951CA"/>
    <w:rsid w:val="009A1C0D"/>
    <w:rsid w:val="009A1EB1"/>
    <w:rsid w:val="009A360F"/>
    <w:rsid w:val="009B24AC"/>
    <w:rsid w:val="009B37C6"/>
    <w:rsid w:val="009B6E38"/>
    <w:rsid w:val="009C4641"/>
    <w:rsid w:val="009C49A2"/>
    <w:rsid w:val="009C5DC2"/>
    <w:rsid w:val="009D782F"/>
    <w:rsid w:val="009D7927"/>
    <w:rsid w:val="009E596D"/>
    <w:rsid w:val="009E63EE"/>
    <w:rsid w:val="009E7775"/>
    <w:rsid w:val="009E7C04"/>
    <w:rsid w:val="009F0482"/>
    <w:rsid w:val="00A0691D"/>
    <w:rsid w:val="00A07694"/>
    <w:rsid w:val="00A11C02"/>
    <w:rsid w:val="00A11DEE"/>
    <w:rsid w:val="00A12F5A"/>
    <w:rsid w:val="00A1663B"/>
    <w:rsid w:val="00A179A2"/>
    <w:rsid w:val="00A20F71"/>
    <w:rsid w:val="00A23E4A"/>
    <w:rsid w:val="00A249E7"/>
    <w:rsid w:val="00A24ED2"/>
    <w:rsid w:val="00A30711"/>
    <w:rsid w:val="00A31CE3"/>
    <w:rsid w:val="00A349DC"/>
    <w:rsid w:val="00A35092"/>
    <w:rsid w:val="00A36BA4"/>
    <w:rsid w:val="00A40E78"/>
    <w:rsid w:val="00A44F17"/>
    <w:rsid w:val="00A53C35"/>
    <w:rsid w:val="00A54461"/>
    <w:rsid w:val="00A550D8"/>
    <w:rsid w:val="00A55FE2"/>
    <w:rsid w:val="00A57057"/>
    <w:rsid w:val="00A57728"/>
    <w:rsid w:val="00A60094"/>
    <w:rsid w:val="00A622C3"/>
    <w:rsid w:val="00A62384"/>
    <w:rsid w:val="00A65FB4"/>
    <w:rsid w:val="00A66F0C"/>
    <w:rsid w:val="00A7137D"/>
    <w:rsid w:val="00A76494"/>
    <w:rsid w:val="00A76778"/>
    <w:rsid w:val="00A77F56"/>
    <w:rsid w:val="00A82C70"/>
    <w:rsid w:val="00A85E8C"/>
    <w:rsid w:val="00A922F6"/>
    <w:rsid w:val="00A93429"/>
    <w:rsid w:val="00A95491"/>
    <w:rsid w:val="00AA0424"/>
    <w:rsid w:val="00AA5A81"/>
    <w:rsid w:val="00AC07F8"/>
    <w:rsid w:val="00AC0D36"/>
    <w:rsid w:val="00AC11D8"/>
    <w:rsid w:val="00AC1520"/>
    <w:rsid w:val="00AC641C"/>
    <w:rsid w:val="00AD0310"/>
    <w:rsid w:val="00AD0A8E"/>
    <w:rsid w:val="00AD22EA"/>
    <w:rsid w:val="00AD40E7"/>
    <w:rsid w:val="00AD4536"/>
    <w:rsid w:val="00AE1B39"/>
    <w:rsid w:val="00AE3265"/>
    <w:rsid w:val="00AE379F"/>
    <w:rsid w:val="00AE56FE"/>
    <w:rsid w:val="00AE5B02"/>
    <w:rsid w:val="00AE5E19"/>
    <w:rsid w:val="00AE7663"/>
    <w:rsid w:val="00AF065D"/>
    <w:rsid w:val="00AF09AB"/>
    <w:rsid w:val="00AF14CD"/>
    <w:rsid w:val="00AF4AC4"/>
    <w:rsid w:val="00AF5927"/>
    <w:rsid w:val="00B00874"/>
    <w:rsid w:val="00B0226F"/>
    <w:rsid w:val="00B07C75"/>
    <w:rsid w:val="00B10CEB"/>
    <w:rsid w:val="00B12B0A"/>
    <w:rsid w:val="00B151FB"/>
    <w:rsid w:val="00B1545E"/>
    <w:rsid w:val="00B167B0"/>
    <w:rsid w:val="00B30D80"/>
    <w:rsid w:val="00B31D2C"/>
    <w:rsid w:val="00B3540D"/>
    <w:rsid w:val="00B46CB9"/>
    <w:rsid w:val="00B5265A"/>
    <w:rsid w:val="00B5591A"/>
    <w:rsid w:val="00B5714E"/>
    <w:rsid w:val="00B71A51"/>
    <w:rsid w:val="00B74430"/>
    <w:rsid w:val="00B74FC8"/>
    <w:rsid w:val="00B802F0"/>
    <w:rsid w:val="00B80E04"/>
    <w:rsid w:val="00B8118F"/>
    <w:rsid w:val="00B82578"/>
    <w:rsid w:val="00B83330"/>
    <w:rsid w:val="00B908B0"/>
    <w:rsid w:val="00B922F1"/>
    <w:rsid w:val="00B93BB3"/>
    <w:rsid w:val="00B95D47"/>
    <w:rsid w:val="00B9699F"/>
    <w:rsid w:val="00BA2F2C"/>
    <w:rsid w:val="00BA4B6D"/>
    <w:rsid w:val="00BA739F"/>
    <w:rsid w:val="00BB4C83"/>
    <w:rsid w:val="00BB6B4D"/>
    <w:rsid w:val="00BC08BA"/>
    <w:rsid w:val="00BC091E"/>
    <w:rsid w:val="00BC2131"/>
    <w:rsid w:val="00BC4CC3"/>
    <w:rsid w:val="00BC78A9"/>
    <w:rsid w:val="00BD3BDA"/>
    <w:rsid w:val="00BD4909"/>
    <w:rsid w:val="00BE0800"/>
    <w:rsid w:val="00BE1A6D"/>
    <w:rsid w:val="00BE2094"/>
    <w:rsid w:val="00BE45E8"/>
    <w:rsid w:val="00BE4611"/>
    <w:rsid w:val="00BF0D12"/>
    <w:rsid w:val="00BF1966"/>
    <w:rsid w:val="00BF36D5"/>
    <w:rsid w:val="00BF4751"/>
    <w:rsid w:val="00C0600C"/>
    <w:rsid w:val="00C072A8"/>
    <w:rsid w:val="00C141DF"/>
    <w:rsid w:val="00C1497F"/>
    <w:rsid w:val="00C15842"/>
    <w:rsid w:val="00C15E4D"/>
    <w:rsid w:val="00C16998"/>
    <w:rsid w:val="00C16CE7"/>
    <w:rsid w:val="00C20EFF"/>
    <w:rsid w:val="00C21272"/>
    <w:rsid w:val="00C214EF"/>
    <w:rsid w:val="00C216F7"/>
    <w:rsid w:val="00C25E11"/>
    <w:rsid w:val="00C27DEE"/>
    <w:rsid w:val="00C43342"/>
    <w:rsid w:val="00C467DE"/>
    <w:rsid w:val="00C47CD1"/>
    <w:rsid w:val="00C52D19"/>
    <w:rsid w:val="00C55829"/>
    <w:rsid w:val="00C55CA0"/>
    <w:rsid w:val="00C56ED4"/>
    <w:rsid w:val="00C57726"/>
    <w:rsid w:val="00C63C8C"/>
    <w:rsid w:val="00C6643A"/>
    <w:rsid w:val="00C673E8"/>
    <w:rsid w:val="00C67EC0"/>
    <w:rsid w:val="00C71050"/>
    <w:rsid w:val="00C76326"/>
    <w:rsid w:val="00C773AF"/>
    <w:rsid w:val="00C809E0"/>
    <w:rsid w:val="00C80FB8"/>
    <w:rsid w:val="00C857A9"/>
    <w:rsid w:val="00C863B7"/>
    <w:rsid w:val="00C90A47"/>
    <w:rsid w:val="00C923A0"/>
    <w:rsid w:val="00C963F3"/>
    <w:rsid w:val="00CA3362"/>
    <w:rsid w:val="00CA550B"/>
    <w:rsid w:val="00CA5524"/>
    <w:rsid w:val="00CB01B4"/>
    <w:rsid w:val="00CB043E"/>
    <w:rsid w:val="00CB0B5F"/>
    <w:rsid w:val="00CB1607"/>
    <w:rsid w:val="00CB28AC"/>
    <w:rsid w:val="00CB3B44"/>
    <w:rsid w:val="00CB63A9"/>
    <w:rsid w:val="00CB7C73"/>
    <w:rsid w:val="00CC18C4"/>
    <w:rsid w:val="00CD305F"/>
    <w:rsid w:val="00CD6EA8"/>
    <w:rsid w:val="00CD715D"/>
    <w:rsid w:val="00CD76E3"/>
    <w:rsid w:val="00CE0E40"/>
    <w:rsid w:val="00CE3037"/>
    <w:rsid w:val="00CE3AE1"/>
    <w:rsid w:val="00CE5BE3"/>
    <w:rsid w:val="00CE69B2"/>
    <w:rsid w:val="00CE78CA"/>
    <w:rsid w:val="00CF2E96"/>
    <w:rsid w:val="00CF355D"/>
    <w:rsid w:val="00D00385"/>
    <w:rsid w:val="00D01872"/>
    <w:rsid w:val="00D01E11"/>
    <w:rsid w:val="00D045CE"/>
    <w:rsid w:val="00D10D55"/>
    <w:rsid w:val="00D11786"/>
    <w:rsid w:val="00D11AF0"/>
    <w:rsid w:val="00D14788"/>
    <w:rsid w:val="00D168F6"/>
    <w:rsid w:val="00D25205"/>
    <w:rsid w:val="00D25F3B"/>
    <w:rsid w:val="00D26071"/>
    <w:rsid w:val="00D274BC"/>
    <w:rsid w:val="00D311A3"/>
    <w:rsid w:val="00D33CFF"/>
    <w:rsid w:val="00D37D79"/>
    <w:rsid w:val="00D42A69"/>
    <w:rsid w:val="00D43D37"/>
    <w:rsid w:val="00D4642C"/>
    <w:rsid w:val="00D46EA0"/>
    <w:rsid w:val="00D4730E"/>
    <w:rsid w:val="00D475CB"/>
    <w:rsid w:val="00D537F1"/>
    <w:rsid w:val="00D55052"/>
    <w:rsid w:val="00D63C30"/>
    <w:rsid w:val="00D647E5"/>
    <w:rsid w:val="00D64B17"/>
    <w:rsid w:val="00D70050"/>
    <w:rsid w:val="00D717F2"/>
    <w:rsid w:val="00D72529"/>
    <w:rsid w:val="00D7507E"/>
    <w:rsid w:val="00D77D38"/>
    <w:rsid w:val="00D8150D"/>
    <w:rsid w:val="00D82A4B"/>
    <w:rsid w:val="00D851C7"/>
    <w:rsid w:val="00D8724E"/>
    <w:rsid w:val="00D87A30"/>
    <w:rsid w:val="00D9078B"/>
    <w:rsid w:val="00D91340"/>
    <w:rsid w:val="00D977E2"/>
    <w:rsid w:val="00DA0451"/>
    <w:rsid w:val="00DA0CDE"/>
    <w:rsid w:val="00DA4337"/>
    <w:rsid w:val="00DA48ED"/>
    <w:rsid w:val="00DA52B0"/>
    <w:rsid w:val="00DB11EA"/>
    <w:rsid w:val="00DB187A"/>
    <w:rsid w:val="00DB1AC5"/>
    <w:rsid w:val="00DB2691"/>
    <w:rsid w:val="00DB27CC"/>
    <w:rsid w:val="00DB64E3"/>
    <w:rsid w:val="00DB7793"/>
    <w:rsid w:val="00DD00FB"/>
    <w:rsid w:val="00DD0212"/>
    <w:rsid w:val="00DD28A7"/>
    <w:rsid w:val="00DD4CF4"/>
    <w:rsid w:val="00DD75A1"/>
    <w:rsid w:val="00DE7693"/>
    <w:rsid w:val="00DF01F2"/>
    <w:rsid w:val="00DF05AE"/>
    <w:rsid w:val="00DF18CE"/>
    <w:rsid w:val="00DF3D55"/>
    <w:rsid w:val="00DF58CC"/>
    <w:rsid w:val="00DF69DF"/>
    <w:rsid w:val="00E00372"/>
    <w:rsid w:val="00E025B9"/>
    <w:rsid w:val="00E03711"/>
    <w:rsid w:val="00E046F2"/>
    <w:rsid w:val="00E100F3"/>
    <w:rsid w:val="00E111B3"/>
    <w:rsid w:val="00E14925"/>
    <w:rsid w:val="00E15830"/>
    <w:rsid w:val="00E20EBD"/>
    <w:rsid w:val="00E2104C"/>
    <w:rsid w:val="00E222B1"/>
    <w:rsid w:val="00E27E0D"/>
    <w:rsid w:val="00E315E7"/>
    <w:rsid w:val="00E3456F"/>
    <w:rsid w:val="00E3506D"/>
    <w:rsid w:val="00E35733"/>
    <w:rsid w:val="00E3674E"/>
    <w:rsid w:val="00E36A64"/>
    <w:rsid w:val="00E40A6A"/>
    <w:rsid w:val="00E4537E"/>
    <w:rsid w:val="00E47261"/>
    <w:rsid w:val="00E4759E"/>
    <w:rsid w:val="00E5308C"/>
    <w:rsid w:val="00E546A6"/>
    <w:rsid w:val="00E55467"/>
    <w:rsid w:val="00E644E0"/>
    <w:rsid w:val="00E66211"/>
    <w:rsid w:val="00E715DE"/>
    <w:rsid w:val="00E72DBF"/>
    <w:rsid w:val="00E73F5C"/>
    <w:rsid w:val="00E7781E"/>
    <w:rsid w:val="00E81351"/>
    <w:rsid w:val="00E82074"/>
    <w:rsid w:val="00E82BE8"/>
    <w:rsid w:val="00E937C6"/>
    <w:rsid w:val="00E93F72"/>
    <w:rsid w:val="00E94A7A"/>
    <w:rsid w:val="00EA0092"/>
    <w:rsid w:val="00EA1344"/>
    <w:rsid w:val="00EA2178"/>
    <w:rsid w:val="00EA4FA6"/>
    <w:rsid w:val="00EB0E26"/>
    <w:rsid w:val="00EB27BA"/>
    <w:rsid w:val="00EB511F"/>
    <w:rsid w:val="00EB680A"/>
    <w:rsid w:val="00EB6B20"/>
    <w:rsid w:val="00EB70D2"/>
    <w:rsid w:val="00EC063F"/>
    <w:rsid w:val="00EC3F26"/>
    <w:rsid w:val="00EC577F"/>
    <w:rsid w:val="00EC601F"/>
    <w:rsid w:val="00EC78C3"/>
    <w:rsid w:val="00EC7CCF"/>
    <w:rsid w:val="00ED2482"/>
    <w:rsid w:val="00ED5085"/>
    <w:rsid w:val="00ED5463"/>
    <w:rsid w:val="00ED5AD2"/>
    <w:rsid w:val="00ED663E"/>
    <w:rsid w:val="00EE07F2"/>
    <w:rsid w:val="00EE12E3"/>
    <w:rsid w:val="00EE1B9C"/>
    <w:rsid w:val="00EE3788"/>
    <w:rsid w:val="00EF0344"/>
    <w:rsid w:val="00EF4D64"/>
    <w:rsid w:val="00EF739C"/>
    <w:rsid w:val="00F060D8"/>
    <w:rsid w:val="00F16C3C"/>
    <w:rsid w:val="00F16CD1"/>
    <w:rsid w:val="00F17933"/>
    <w:rsid w:val="00F20D1A"/>
    <w:rsid w:val="00F228C3"/>
    <w:rsid w:val="00F23F7D"/>
    <w:rsid w:val="00F24919"/>
    <w:rsid w:val="00F249A4"/>
    <w:rsid w:val="00F25ACA"/>
    <w:rsid w:val="00F336DC"/>
    <w:rsid w:val="00F401DE"/>
    <w:rsid w:val="00F409AE"/>
    <w:rsid w:val="00F51782"/>
    <w:rsid w:val="00F53286"/>
    <w:rsid w:val="00F5395E"/>
    <w:rsid w:val="00F53E4F"/>
    <w:rsid w:val="00F56220"/>
    <w:rsid w:val="00F61C66"/>
    <w:rsid w:val="00F6519A"/>
    <w:rsid w:val="00F6721B"/>
    <w:rsid w:val="00F70175"/>
    <w:rsid w:val="00F72304"/>
    <w:rsid w:val="00F83985"/>
    <w:rsid w:val="00F85545"/>
    <w:rsid w:val="00F855A8"/>
    <w:rsid w:val="00F90306"/>
    <w:rsid w:val="00FA1C68"/>
    <w:rsid w:val="00FA1F17"/>
    <w:rsid w:val="00FA2279"/>
    <w:rsid w:val="00FA5992"/>
    <w:rsid w:val="00FB01B9"/>
    <w:rsid w:val="00FB0329"/>
    <w:rsid w:val="00FB0A8C"/>
    <w:rsid w:val="00FB1275"/>
    <w:rsid w:val="00FB406C"/>
    <w:rsid w:val="00FB46F5"/>
    <w:rsid w:val="00FB60B7"/>
    <w:rsid w:val="00FB7348"/>
    <w:rsid w:val="00FC2BCF"/>
    <w:rsid w:val="00FC2ED2"/>
    <w:rsid w:val="00FC3CCA"/>
    <w:rsid w:val="00FC4FEA"/>
    <w:rsid w:val="00FC5B96"/>
    <w:rsid w:val="00FC675C"/>
    <w:rsid w:val="00FD090A"/>
    <w:rsid w:val="00FD287A"/>
    <w:rsid w:val="00FD3D7B"/>
    <w:rsid w:val="00FE16C3"/>
    <w:rsid w:val="00FE4894"/>
    <w:rsid w:val="00FE59F8"/>
    <w:rsid w:val="00FE625B"/>
    <w:rsid w:val="00FE6806"/>
    <w:rsid w:val="00FF3796"/>
    <w:rsid w:val="00FF5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B4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B6B4D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BB6B4D"/>
    <w:pPr>
      <w:outlineLvl w:val="1"/>
    </w:pPr>
  </w:style>
  <w:style w:type="paragraph" w:styleId="Heading3">
    <w:name w:val="heading 3"/>
    <w:basedOn w:val="Heading2"/>
    <w:next w:val="Normal"/>
    <w:link w:val="Heading3Char"/>
    <w:uiPriority w:val="99"/>
    <w:qFormat/>
    <w:rsid w:val="00BB6B4D"/>
    <w:pPr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BB6B4D"/>
    <w:pPr>
      <w:outlineLvl w:val="3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B6B4D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B6B4D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B6B4D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B6B4D"/>
    <w:rPr>
      <w:b/>
      <w:bCs/>
      <w:sz w:val="28"/>
      <w:szCs w:val="28"/>
    </w:rPr>
  </w:style>
  <w:style w:type="character" w:customStyle="1" w:styleId="a">
    <w:name w:val="Цветовое выделение"/>
    <w:uiPriority w:val="99"/>
    <w:rsid w:val="00BB6B4D"/>
    <w:rPr>
      <w:b/>
      <w:bCs/>
      <w:color w:val="000080"/>
    </w:rPr>
  </w:style>
  <w:style w:type="character" w:customStyle="1" w:styleId="a0">
    <w:name w:val="Гипертекстовая ссылка"/>
    <w:basedOn w:val="a"/>
    <w:uiPriority w:val="99"/>
    <w:rsid w:val="00BB6B4D"/>
    <w:rPr>
      <w:color w:val="008000"/>
    </w:rPr>
  </w:style>
  <w:style w:type="character" w:customStyle="1" w:styleId="a1">
    <w:name w:val="Активная гиперссылка"/>
    <w:basedOn w:val="a0"/>
    <w:uiPriority w:val="99"/>
    <w:rsid w:val="00BB6B4D"/>
    <w:rPr>
      <w:u w:val="single"/>
    </w:rPr>
  </w:style>
  <w:style w:type="paragraph" w:customStyle="1" w:styleId="a2">
    <w:name w:val="Внимание"/>
    <w:basedOn w:val="Normal"/>
    <w:next w:val="Normal"/>
    <w:uiPriority w:val="99"/>
    <w:rsid w:val="00BB6B4D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3">
    <w:name w:val="Внимание: криминал!!"/>
    <w:basedOn w:val="a2"/>
    <w:next w:val="Normal"/>
    <w:uiPriority w:val="99"/>
    <w:rsid w:val="00BB6B4D"/>
  </w:style>
  <w:style w:type="paragraph" w:customStyle="1" w:styleId="a4">
    <w:name w:val="Внимание: недобросовестность!"/>
    <w:basedOn w:val="a2"/>
    <w:next w:val="Normal"/>
    <w:uiPriority w:val="99"/>
    <w:rsid w:val="00BB6B4D"/>
  </w:style>
  <w:style w:type="character" w:customStyle="1" w:styleId="a5">
    <w:name w:val="Выделение для Базового Поиска"/>
    <w:basedOn w:val="a"/>
    <w:uiPriority w:val="99"/>
    <w:rsid w:val="00BB6B4D"/>
    <w:rPr>
      <w:color w:val="0058A9"/>
    </w:rPr>
  </w:style>
  <w:style w:type="character" w:customStyle="1" w:styleId="a6">
    <w:name w:val="Выделение для Базового Поиска (курсив)"/>
    <w:basedOn w:val="a5"/>
    <w:uiPriority w:val="99"/>
    <w:rsid w:val="00BB6B4D"/>
    <w:rPr>
      <w:i/>
      <w:iCs/>
    </w:rPr>
  </w:style>
  <w:style w:type="character" w:customStyle="1" w:styleId="a7">
    <w:name w:val="Сравнение редакций"/>
    <w:basedOn w:val="a"/>
    <w:uiPriority w:val="99"/>
    <w:rsid w:val="00BB6B4D"/>
  </w:style>
  <w:style w:type="character" w:customStyle="1" w:styleId="a8">
    <w:name w:val="Добавленный текст"/>
    <w:uiPriority w:val="99"/>
    <w:rsid w:val="00BB6B4D"/>
    <w:rPr>
      <w:shd w:val="clear" w:color="auto" w:fill="00FFFF"/>
    </w:rPr>
  </w:style>
  <w:style w:type="paragraph" w:customStyle="1" w:styleId="a9">
    <w:name w:val="Дочерний элемент списка"/>
    <w:basedOn w:val="Normal"/>
    <w:next w:val="Normal"/>
    <w:uiPriority w:val="99"/>
    <w:rsid w:val="00BB6B4D"/>
    <w:pPr>
      <w:ind w:right="300" w:firstLine="0"/>
    </w:pPr>
    <w:rPr>
      <w:color w:val="868381"/>
      <w:sz w:val="22"/>
      <w:szCs w:val="22"/>
    </w:rPr>
  </w:style>
  <w:style w:type="paragraph" w:customStyle="1" w:styleId="aa">
    <w:name w:val="Основное меню (преемственное)"/>
    <w:basedOn w:val="Normal"/>
    <w:next w:val="Normal"/>
    <w:uiPriority w:val="99"/>
    <w:rsid w:val="00BB6B4D"/>
    <w:rPr>
      <w:rFonts w:ascii="Verdana" w:hAnsi="Verdana" w:cs="Verdana"/>
      <w:sz w:val="16"/>
      <w:szCs w:val="16"/>
    </w:rPr>
  </w:style>
  <w:style w:type="paragraph" w:customStyle="1" w:styleId="ab">
    <w:name w:val="Заголовок *"/>
    <w:basedOn w:val="aa"/>
    <w:next w:val="Normal"/>
    <w:uiPriority w:val="99"/>
    <w:rsid w:val="00BB6B4D"/>
    <w:rPr>
      <w:b/>
      <w:bCs/>
      <w:color w:val="0058A9"/>
      <w:shd w:val="clear" w:color="auto" w:fill="F0F0F0"/>
    </w:rPr>
  </w:style>
  <w:style w:type="paragraph" w:customStyle="1" w:styleId="ac">
    <w:name w:val="Заголовок группы контролов"/>
    <w:basedOn w:val="Normal"/>
    <w:next w:val="Normal"/>
    <w:uiPriority w:val="99"/>
    <w:rsid w:val="00BB6B4D"/>
    <w:rPr>
      <w:b/>
      <w:bCs/>
      <w:color w:val="000000"/>
    </w:rPr>
  </w:style>
  <w:style w:type="paragraph" w:customStyle="1" w:styleId="ad">
    <w:name w:val="Заголовок для информации об изменениях"/>
    <w:basedOn w:val="Heading1"/>
    <w:next w:val="Normal"/>
    <w:uiPriority w:val="99"/>
    <w:rsid w:val="00BB6B4D"/>
    <w:pPr>
      <w:spacing w:before="0"/>
      <w:outlineLvl w:val="9"/>
    </w:pPr>
    <w:rPr>
      <w:shd w:val="clear" w:color="auto" w:fill="FFFFFF"/>
    </w:rPr>
  </w:style>
  <w:style w:type="character" w:customStyle="1" w:styleId="ae">
    <w:name w:val="Заголовок полученного сообщения"/>
    <w:basedOn w:val="a"/>
    <w:uiPriority w:val="99"/>
    <w:rsid w:val="00BB6B4D"/>
  </w:style>
  <w:style w:type="paragraph" w:customStyle="1" w:styleId="af">
    <w:name w:val="Заголовок распахивающейся части диалога"/>
    <w:basedOn w:val="Normal"/>
    <w:next w:val="Normal"/>
    <w:uiPriority w:val="99"/>
    <w:rsid w:val="00BB6B4D"/>
    <w:rPr>
      <w:i/>
      <w:iCs/>
      <w:color w:val="000080"/>
    </w:rPr>
  </w:style>
  <w:style w:type="character" w:customStyle="1" w:styleId="af0">
    <w:name w:val="Заголовок собственного сообщения"/>
    <w:basedOn w:val="a"/>
    <w:uiPriority w:val="99"/>
    <w:rsid w:val="00BB6B4D"/>
  </w:style>
  <w:style w:type="paragraph" w:customStyle="1" w:styleId="af1">
    <w:name w:val="Заголовок статьи"/>
    <w:basedOn w:val="Normal"/>
    <w:next w:val="Normal"/>
    <w:uiPriority w:val="99"/>
    <w:rsid w:val="00BB6B4D"/>
    <w:pPr>
      <w:ind w:left="1612" w:hanging="892"/>
    </w:pPr>
  </w:style>
  <w:style w:type="paragraph" w:customStyle="1" w:styleId="af2">
    <w:name w:val="Заголовок ЭР (левое окно)"/>
    <w:basedOn w:val="Normal"/>
    <w:next w:val="Normal"/>
    <w:uiPriority w:val="99"/>
    <w:rsid w:val="00BB6B4D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3">
    <w:name w:val="Заголовок ЭР (правое окно)"/>
    <w:basedOn w:val="af2"/>
    <w:next w:val="Normal"/>
    <w:uiPriority w:val="99"/>
    <w:rsid w:val="00BB6B4D"/>
    <w:pPr>
      <w:spacing w:after="0"/>
      <w:jc w:val="left"/>
    </w:pPr>
  </w:style>
  <w:style w:type="paragraph" w:customStyle="1" w:styleId="af4">
    <w:name w:val="Интерактивный заголовок"/>
    <w:basedOn w:val="ab"/>
    <w:next w:val="Normal"/>
    <w:uiPriority w:val="99"/>
    <w:rsid w:val="00BB6B4D"/>
    <w:rPr>
      <w:u w:val="single"/>
    </w:rPr>
  </w:style>
  <w:style w:type="paragraph" w:customStyle="1" w:styleId="af5">
    <w:name w:val="Текст (справка)"/>
    <w:basedOn w:val="Normal"/>
    <w:next w:val="Normal"/>
    <w:uiPriority w:val="99"/>
    <w:rsid w:val="00BB6B4D"/>
    <w:pPr>
      <w:ind w:left="170" w:right="170" w:firstLine="0"/>
      <w:jc w:val="left"/>
    </w:pPr>
  </w:style>
  <w:style w:type="paragraph" w:customStyle="1" w:styleId="af6">
    <w:name w:val="Комментарий"/>
    <w:basedOn w:val="af5"/>
    <w:next w:val="Normal"/>
    <w:uiPriority w:val="99"/>
    <w:rsid w:val="00BB6B4D"/>
    <w:pPr>
      <w:spacing w:before="75"/>
      <w:ind w:right="0"/>
      <w:jc w:val="both"/>
    </w:pPr>
    <w:rPr>
      <w:i/>
      <w:iCs/>
      <w:color w:val="800080"/>
    </w:rPr>
  </w:style>
  <w:style w:type="paragraph" w:customStyle="1" w:styleId="af7">
    <w:name w:val="Информация о версии"/>
    <w:basedOn w:val="af6"/>
    <w:next w:val="Normal"/>
    <w:uiPriority w:val="99"/>
    <w:rsid w:val="00BB6B4D"/>
    <w:rPr>
      <w:color w:val="000080"/>
    </w:rPr>
  </w:style>
  <w:style w:type="paragraph" w:customStyle="1" w:styleId="af8">
    <w:name w:val="Текст информации об изменениях"/>
    <w:basedOn w:val="Normal"/>
    <w:next w:val="Normal"/>
    <w:uiPriority w:val="99"/>
    <w:rsid w:val="00BB6B4D"/>
    <w:rPr>
      <w:sz w:val="20"/>
      <w:szCs w:val="20"/>
    </w:rPr>
  </w:style>
  <w:style w:type="paragraph" w:customStyle="1" w:styleId="af9">
    <w:name w:val="Информация об изменениях"/>
    <w:basedOn w:val="af8"/>
    <w:next w:val="Normal"/>
    <w:uiPriority w:val="99"/>
    <w:rsid w:val="00BB6B4D"/>
    <w:pPr>
      <w:spacing w:before="180"/>
      <w:ind w:left="360" w:right="360" w:firstLine="0"/>
    </w:pPr>
    <w:rPr>
      <w:shd w:val="clear" w:color="auto" w:fill="EDEFF3"/>
    </w:rPr>
  </w:style>
  <w:style w:type="paragraph" w:customStyle="1" w:styleId="afa">
    <w:name w:val="Текст (лев. подпись)"/>
    <w:basedOn w:val="Normal"/>
    <w:next w:val="Normal"/>
    <w:uiPriority w:val="99"/>
    <w:rsid w:val="00BB6B4D"/>
    <w:pPr>
      <w:ind w:firstLine="0"/>
      <w:jc w:val="left"/>
    </w:pPr>
  </w:style>
  <w:style w:type="paragraph" w:customStyle="1" w:styleId="afb">
    <w:name w:val="Колонтитул (левый)"/>
    <w:basedOn w:val="afa"/>
    <w:next w:val="Normal"/>
    <w:uiPriority w:val="99"/>
    <w:rsid w:val="00BB6B4D"/>
    <w:rPr>
      <w:sz w:val="12"/>
      <w:szCs w:val="12"/>
    </w:rPr>
  </w:style>
  <w:style w:type="paragraph" w:customStyle="1" w:styleId="afc">
    <w:name w:val="Текст (прав. подпись)"/>
    <w:basedOn w:val="Normal"/>
    <w:next w:val="Normal"/>
    <w:uiPriority w:val="99"/>
    <w:rsid w:val="00BB6B4D"/>
    <w:pPr>
      <w:ind w:firstLine="0"/>
      <w:jc w:val="right"/>
    </w:pPr>
  </w:style>
  <w:style w:type="paragraph" w:customStyle="1" w:styleId="afd">
    <w:name w:val="Колонтитул (правый)"/>
    <w:basedOn w:val="afc"/>
    <w:next w:val="Normal"/>
    <w:uiPriority w:val="99"/>
    <w:rsid w:val="00BB6B4D"/>
    <w:rPr>
      <w:sz w:val="12"/>
      <w:szCs w:val="12"/>
    </w:rPr>
  </w:style>
  <w:style w:type="paragraph" w:customStyle="1" w:styleId="afe">
    <w:name w:val="Комментарий пользователя"/>
    <w:basedOn w:val="af6"/>
    <w:next w:val="Normal"/>
    <w:uiPriority w:val="99"/>
    <w:rsid w:val="00BB6B4D"/>
    <w:pPr>
      <w:jc w:val="left"/>
    </w:pPr>
    <w:rPr>
      <w:color w:val="000080"/>
    </w:rPr>
  </w:style>
  <w:style w:type="paragraph" w:customStyle="1" w:styleId="aff">
    <w:name w:val="Куда обратиться?"/>
    <w:basedOn w:val="a2"/>
    <w:next w:val="Normal"/>
    <w:uiPriority w:val="99"/>
    <w:rsid w:val="00BB6B4D"/>
  </w:style>
  <w:style w:type="paragraph" w:customStyle="1" w:styleId="aff0">
    <w:name w:val="Моноширинный"/>
    <w:basedOn w:val="Normal"/>
    <w:next w:val="Normal"/>
    <w:uiPriority w:val="99"/>
    <w:rsid w:val="00BB6B4D"/>
    <w:pPr>
      <w:ind w:firstLine="0"/>
      <w:jc w:val="left"/>
    </w:pPr>
    <w:rPr>
      <w:rFonts w:ascii="Courier New" w:hAnsi="Courier New" w:cs="Courier New"/>
    </w:rPr>
  </w:style>
  <w:style w:type="character" w:customStyle="1" w:styleId="aff1">
    <w:name w:val="Найденные слова"/>
    <w:basedOn w:val="a"/>
    <w:uiPriority w:val="99"/>
    <w:rsid w:val="00BB6B4D"/>
    <w:rPr>
      <w:color w:val="FFFFFF"/>
      <w:shd w:val="clear" w:color="auto" w:fill="FF0000"/>
    </w:rPr>
  </w:style>
  <w:style w:type="paragraph" w:customStyle="1" w:styleId="aff2">
    <w:name w:val="Напишите нам"/>
    <w:basedOn w:val="Normal"/>
    <w:next w:val="Normal"/>
    <w:uiPriority w:val="99"/>
    <w:rsid w:val="00BB6B4D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3">
    <w:name w:val="Не вступил в силу"/>
    <w:basedOn w:val="a"/>
    <w:uiPriority w:val="99"/>
    <w:rsid w:val="00BB6B4D"/>
    <w:rPr>
      <w:strike/>
      <w:color w:val="008080"/>
    </w:rPr>
  </w:style>
  <w:style w:type="paragraph" w:customStyle="1" w:styleId="aff4">
    <w:name w:val="Необходимые документы"/>
    <w:basedOn w:val="a2"/>
    <w:next w:val="Normal"/>
    <w:uiPriority w:val="99"/>
    <w:rsid w:val="00BB6B4D"/>
    <w:pPr>
      <w:ind w:firstLine="118"/>
    </w:pPr>
  </w:style>
  <w:style w:type="paragraph" w:customStyle="1" w:styleId="aff5">
    <w:name w:val="Нормальный (таблица)"/>
    <w:basedOn w:val="Normal"/>
    <w:next w:val="Normal"/>
    <w:uiPriority w:val="99"/>
    <w:rsid w:val="00BB6B4D"/>
    <w:pPr>
      <w:ind w:firstLine="0"/>
    </w:pPr>
  </w:style>
  <w:style w:type="paragraph" w:customStyle="1" w:styleId="aff6">
    <w:name w:val="Таблицы (моноширинный)"/>
    <w:basedOn w:val="Normal"/>
    <w:next w:val="Normal"/>
    <w:uiPriority w:val="99"/>
    <w:rsid w:val="00BB6B4D"/>
    <w:pPr>
      <w:ind w:firstLine="0"/>
      <w:jc w:val="left"/>
    </w:pPr>
    <w:rPr>
      <w:rFonts w:ascii="Courier New" w:hAnsi="Courier New" w:cs="Courier New"/>
    </w:rPr>
  </w:style>
  <w:style w:type="paragraph" w:customStyle="1" w:styleId="aff7">
    <w:name w:val="Оглавление"/>
    <w:basedOn w:val="aff6"/>
    <w:next w:val="Normal"/>
    <w:uiPriority w:val="99"/>
    <w:rsid w:val="00BB6B4D"/>
    <w:pPr>
      <w:ind w:left="140"/>
    </w:pPr>
  </w:style>
  <w:style w:type="character" w:customStyle="1" w:styleId="aff8">
    <w:name w:val="Опечатки"/>
    <w:uiPriority w:val="99"/>
    <w:rsid w:val="00BB6B4D"/>
    <w:rPr>
      <w:color w:val="FF0000"/>
    </w:rPr>
  </w:style>
  <w:style w:type="paragraph" w:customStyle="1" w:styleId="aff9">
    <w:name w:val="Переменная часть"/>
    <w:basedOn w:val="aa"/>
    <w:next w:val="Normal"/>
    <w:uiPriority w:val="99"/>
    <w:rsid w:val="00BB6B4D"/>
  </w:style>
  <w:style w:type="paragraph" w:customStyle="1" w:styleId="affa">
    <w:name w:val="Подвал для информации об изменениях"/>
    <w:basedOn w:val="Heading1"/>
    <w:next w:val="Normal"/>
    <w:uiPriority w:val="99"/>
    <w:rsid w:val="00BB6B4D"/>
    <w:pPr>
      <w:outlineLvl w:val="9"/>
    </w:pPr>
    <w:rPr>
      <w:b w:val="0"/>
      <w:bCs w:val="0"/>
      <w:sz w:val="20"/>
      <w:szCs w:val="20"/>
    </w:rPr>
  </w:style>
  <w:style w:type="paragraph" w:customStyle="1" w:styleId="affb">
    <w:name w:val="Подзаголовок для информации об изменениях"/>
    <w:basedOn w:val="af8"/>
    <w:next w:val="Normal"/>
    <w:uiPriority w:val="99"/>
    <w:rsid w:val="00BB6B4D"/>
    <w:rPr>
      <w:b/>
      <w:bCs/>
      <w:color w:val="000080"/>
    </w:rPr>
  </w:style>
  <w:style w:type="paragraph" w:customStyle="1" w:styleId="affc">
    <w:name w:val="Подчёркнутый текст"/>
    <w:basedOn w:val="Normal"/>
    <w:next w:val="Normal"/>
    <w:uiPriority w:val="99"/>
    <w:rsid w:val="00BB6B4D"/>
    <w:pPr>
      <w:pBdr>
        <w:bottom w:val="single" w:sz="4" w:space="0" w:color="auto"/>
      </w:pBdr>
    </w:pPr>
  </w:style>
  <w:style w:type="paragraph" w:customStyle="1" w:styleId="affd">
    <w:name w:val="Постоянная часть *"/>
    <w:basedOn w:val="aa"/>
    <w:next w:val="Normal"/>
    <w:uiPriority w:val="99"/>
    <w:rsid w:val="00BB6B4D"/>
    <w:rPr>
      <w:b/>
      <w:bCs/>
      <w:u w:val="single"/>
    </w:rPr>
  </w:style>
  <w:style w:type="paragraph" w:customStyle="1" w:styleId="affe">
    <w:name w:val="Прижатый влево"/>
    <w:basedOn w:val="Normal"/>
    <w:next w:val="Normal"/>
    <w:uiPriority w:val="99"/>
    <w:rsid w:val="00BB6B4D"/>
    <w:pPr>
      <w:ind w:firstLine="0"/>
      <w:jc w:val="left"/>
    </w:pPr>
  </w:style>
  <w:style w:type="paragraph" w:customStyle="1" w:styleId="afff">
    <w:name w:val="Пример."/>
    <w:basedOn w:val="a2"/>
    <w:next w:val="Normal"/>
    <w:uiPriority w:val="99"/>
    <w:rsid w:val="00BB6B4D"/>
  </w:style>
  <w:style w:type="paragraph" w:customStyle="1" w:styleId="afff0">
    <w:name w:val="Примечание."/>
    <w:basedOn w:val="a2"/>
    <w:next w:val="Normal"/>
    <w:uiPriority w:val="99"/>
    <w:rsid w:val="00BB6B4D"/>
  </w:style>
  <w:style w:type="character" w:customStyle="1" w:styleId="afff1">
    <w:name w:val="Продолжение ссылки"/>
    <w:basedOn w:val="a0"/>
    <w:uiPriority w:val="99"/>
    <w:rsid w:val="00BB6B4D"/>
  </w:style>
  <w:style w:type="paragraph" w:customStyle="1" w:styleId="afff2">
    <w:name w:val="Словарная статья"/>
    <w:basedOn w:val="Normal"/>
    <w:next w:val="Normal"/>
    <w:uiPriority w:val="99"/>
    <w:rsid w:val="00BB6B4D"/>
    <w:pPr>
      <w:ind w:right="118" w:firstLine="0"/>
    </w:pPr>
  </w:style>
  <w:style w:type="paragraph" w:customStyle="1" w:styleId="afff3">
    <w:name w:val="Ссылка на официальную публикацию"/>
    <w:basedOn w:val="Normal"/>
    <w:next w:val="Normal"/>
    <w:uiPriority w:val="99"/>
    <w:rsid w:val="00BB6B4D"/>
  </w:style>
  <w:style w:type="character" w:customStyle="1" w:styleId="afff4">
    <w:name w:val="Ссылка на утративший силу документ"/>
    <w:basedOn w:val="a0"/>
    <w:uiPriority w:val="99"/>
    <w:rsid w:val="00BB6B4D"/>
    <w:rPr>
      <w:color w:val="auto"/>
    </w:rPr>
  </w:style>
  <w:style w:type="paragraph" w:customStyle="1" w:styleId="afff5">
    <w:name w:val="Текст в таблице"/>
    <w:basedOn w:val="aff5"/>
    <w:next w:val="Normal"/>
    <w:uiPriority w:val="99"/>
    <w:rsid w:val="00BB6B4D"/>
    <w:pPr>
      <w:ind w:firstLine="500"/>
    </w:pPr>
  </w:style>
  <w:style w:type="paragraph" w:customStyle="1" w:styleId="afff6">
    <w:name w:val="Текст ЭР (см. также)"/>
    <w:basedOn w:val="Normal"/>
    <w:next w:val="Normal"/>
    <w:uiPriority w:val="99"/>
    <w:rsid w:val="00BB6B4D"/>
    <w:pPr>
      <w:spacing w:before="200"/>
      <w:ind w:firstLine="0"/>
      <w:jc w:val="left"/>
    </w:pPr>
    <w:rPr>
      <w:sz w:val="22"/>
      <w:szCs w:val="22"/>
    </w:rPr>
  </w:style>
  <w:style w:type="paragraph" w:customStyle="1" w:styleId="afff7">
    <w:name w:val="Технический комментарий"/>
    <w:basedOn w:val="Normal"/>
    <w:next w:val="Normal"/>
    <w:uiPriority w:val="99"/>
    <w:rsid w:val="00BB6B4D"/>
    <w:pPr>
      <w:ind w:firstLine="0"/>
      <w:jc w:val="left"/>
    </w:pPr>
    <w:rPr>
      <w:shd w:val="clear" w:color="auto" w:fill="FFFF00"/>
    </w:rPr>
  </w:style>
  <w:style w:type="character" w:customStyle="1" w:styleId="afff8">
    <w:name w:val="Удалённый текст"/>
    <w:uiPriority w:val="99"/>
    <w:rsid w:val="00BB6B4D"/>
    <w:rPr>
      <w:strike/>
    </w:rPr>
  </w:style>
  <w:style w:type="character" w:customStyle="1" w:styleId="afff9">
    <w:name w:val="Утратил силу"/>
    <w:basedOn w:val="a"/>
    <w:uiPriority w:val="99"/>
    <w:rsid w:val="00BB6B4D"/>
    <w:rPr>
      <w:strike/>
      <w:color w:val="808000"/>
    </w:rPr>
  </w:style>
  <w:style w:type="paragraph" w:customStyle="1" w:styleId="afffa">
    <w:name w:val="Формула"/>
    <w:basedOn w:val="Normal"/>
    <w:next w:val="Normal"/>
    <w:uiPriority w:val="99"/>
    <w:rsid w:val="00BB6B4D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b">
    <w:name w:val="Центрированный (таблица)"/>
    <w:basedOn w:val="aff5"/>
    <w:next w:val="Normal"/>
    <w:uiPriority w:val="99"/>
    <w:rsid w:val="00BB6B4D"/>
    <w:pPr>
      <w:jc w:val="center"/>
    </w:pPr>
  </w:style>
  <w:style w:type="paragraph" w:customStyle="1" w:styleId="-">
    <w:name w:val="ЭР-содержание (правое окно)"/>
    <w:basedOn w:val="Normal"/>
    <w:next w:val="Normal"/>
    <w:uiPriority w:val="99"/>
    <w:rsid w:val="00BB6B4D"/>
    <w:pPr>
      <w:spacing w:before="300"/>
      <w:ind w:firstLine="0"/>
      <w:jc w:val="left"/>
    </w:pPr>
    <w:rPr>
      <w:sz w:val="26"/>
      <w:szCs w:val="26"/>
    </w:rPr>
  </w:style>
  <w:style w:type="character" w:customStyle="1" w:styleId="apple-converted-space">
    <w:name w:val="apple-converted-space"/>
    <w:basedOn w:val="DefaultParagraphFont"/>
    <w:uiPriority w:val="99"/>
    <w:rsid w:val="00D10D55"/>
  </w:style>
  <w:style w:type="character" w:styleId="Hyperlink">
    <w:name w:val="Hyperlink"/>
    <w:basedOn w:val="DefaultParagraphFont"/>
    <w:uiPriority w:val="99"/>
    <w:semiHidden/>
    <w:rsid w:val="00D10D55"/>
    <w:rPr>
      <w:color w:val="0000FF"/>
      <w:u w:val="single"/>
    </w:rPr>
  </w:style>
  <w:style w:type="paragraph" w:customStyle="1" w:styleId="s1">
    <w:name w:val="s_1"/>
    <w:basedOn w:val="Normal"/>
    <w:uiPriority w:val="99"/>
    <w:rsid w:val="00FB0A8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Normal"/>
    <w:uiPriority w:val="99"/>
    <w:rsid w:val="00FB0A8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3">
    <w:name w:val="s_3"/>
    <w:basedOn w:val="Normal"/>
    <w:uiPriority w:val="99"/>
    <w:rsid w:val="00FA1F17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ConsPlusNormal">
    <w:name w:val="ConsPlusNormal"/>
    <w:uiPriority w:val="99"/>
    <w:rsid w:val="00844038"/>
    <w:pPr>
      <w:autoSpaceDE w:val="0"/>
      <w:autoSpaceDN w:val="0"/>
      <w:adjustRightInd w:val="0"/>
    </w:pPr>
    <w:rPr>
      <w:rFonts w:ascii="Times New Roman CYR" w:hAnsi="Times New Roman CYR" w:cs="Times New Roman CYR"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E222B1"/>
    <w:pPr>
      <w:widowControl/>
      <w:autoSpaceDE/>
      <w:autoSpaceDN/>
      <w:adjustRightInd/>
      <w:ind w:left="720" w:firstLine="360"/>
      <w:jc w:val="left"/>
    </w:pPr>
    <w:rPr>
      <w:rFonts w:ascii="Calibri" w:hAnsi="Calibri" w:cs="Calibr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rsid w:val="00FD287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D287A"/>
    <w:rPr>
      <w:rFonts w:ascii="Times New Roman CYR" w:hAnsi="Times New Roman CYR" w:cs="Times New Roman CYR"/>
      <w:sz w:val="24"/>
      <w:szCs w:val="24"/>
    </w:rPr>
  </w:style>
  <w:style w:type="paragraph" w:styleId="Footer">
    <w:name w:val="footer"/>
    <w:basedOn w:val="Normal"/>
    <w:link w:val="FooterChar"/>
    <w:uiPriority w:val="99"/>
    <w:rsid w:val="00FD287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D287A"/>
    <w:rPr>
      <w:rFonts w:ascii="Times New Roman CYR" w:hAnsi="Times New Roman CYR" w:cs="Times New Roman CYR"/>
      <w:sz w:val="24"/>
      <w:szCs w:val="24"/>
    </w:rPr>
  </w:style>
  <w:style w:type="paragraph" w:customStyle="1" w:styleId="ConsPlusNonformat">
    <w:name w:val="ConsPlusNonformat"/>
    <w:uiPriority w:val="99"/>
    <w:rsid w:val="005A2B5B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100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2</Pages>
  <Words>510</Words>
  <Characters>2912</Characters>
  <Application>Microsoft Office Outlook</Application>
  <DocSecurity>0</DocSecurity>
  <Lines>0</Lines>
  <Paragraphs>0</Paragraphs>
  <ScaleCrop>false</ScaleCrop>
  <Company>НПП "Гарант-Сервис"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НПП "Гарант-Сервис"</dc:creator>
  <cp:keywords/>
  <dc:description>Документ экспортирован из системы ГАРАНТ</dc:description>
  <cp:lastModifiedBy>1</cp:lastModifiedBy>
  <cp:revision>5</cp:revision>
  <cp:lastPrinted>2017-03-29T11:26:00Z</cp:lastPrinted>
  <dcterms:created xsi:type="dcterms:W3CDTF">2017-03-27T07:34:00Z</dcterms:created>
  <dcterms:modified xsi:type="dcterms:W3CDTF">2017-03-29T12:42:00Z</dcterms:modified>
</cp:coreProperties>
</file>