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40" w:rsidRDefault="000A6B40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1807099" r:id="rId8"/>
        </w:objec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0A6B40" w:rsidRPr="004422D1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Default="000A6B40" w:rsidP="00D67B10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Pr="008F0667" w:rsidRDefault="000A6B40" w:rsidP="00E87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24.10.</w:t>
      </w:r>
      <w:r w:rsidRPr="008F0667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F0667">
        <w:rPr>
          <w:rFonts w:ascii="Times New Roman" w:hAnsi="Times New Roman" w:cs="Times New Roman"/>
          <w:sz w:val="28"/>
          <w:szCs w:val="28"/>
        </w:rPr>
        <w:t xml:space="preserve">г. Вышний Волочёк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0667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0A6B40" w:rsidRPr="008F0667" w:rsidRDefault="000A6B40" w:rsidP="00F80C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0A6B40" w:rsidRDefault="000A6B40" w:rsidP="00DE6CA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667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изменений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в Положение о муниципальной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>службе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667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образования Тверской области </w:t>
      </w:r>
    </w:p>
    <w:p w:rsidR="000A6B40" w:rsidRPr="008F0667" w:rsidRDefault="000A6B40" w:rsidP="00DE6CA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667">
        <w:rPr>
          <w:rFonts w:ascii="Times New Roman" w:hAnsi="Times New Roman" w:cs="Times New Roman"/>
          <w:b/>
          <w:bCs/>
          <w:sz w:val="28"/>
          <w:szCs w:val="28"/>
        </w:rPr>
        <w:t>«Вышневолоцкий район»</w:t>
      </w:r>
    </w:p>
    <w:p w:rsidR="000A6B40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Default="000A6B40" w:rsidP="00E8780C">
      <w:pPr>
        <w:pStyle w:val="a4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9" w:history="1">
        <w:r w:rsidRPr="00824458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824458">
        <w:rPr>
          <w:rFonts w:ascii="Times New Roman" w:hAnsi="Times New Roman" w:cs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hyperlink r:id="rId10" w:history="1">
        <w:r w:rsidRPr="00824458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824458">
        <w:rPr>
          <w:rFonts w:ascii="Times New Roman" w:hAnsi="Times New Roman" w:cs="Times New Roman"/>
          <w:sz w:val="28"/>
          <w:szCs w:val="28"/>
        </w:rPr>
        <w:t xml:space="preserve"> от 2 марта 2007 года № 25-ФЗ «О муниципальной службе в Российской Федерации» и Законом Тверской области от 9 ноября 2007 года № 121-ЗО «О регулировании отдельных вопросов муниципальной службы в Тверской области», руководствуясь </w:t>
      </w:r>
      <w:hyperlink r:id="rId11" w:history="1">
        <w:r w:rsidRPr="0082445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82445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Вышневолоцкий район Тверской области, Собрание депутатов Вышневолоцкого района решило:</w:t>
      </w:r>
      <w:bookmarkStart w:id="0" w:name="sub_1"/>
    </w:p>
    <w:p w:rsidR="000A6B40" w:rsidRPr="00E8780C" w:rsidRDefault="000A6B40" w:rsidP="00E8780C">
      <w:pPr>
        <w:spacing w:after="0"/>
      </w:pPr>
    </w:p>
    <w:p w:rsidR="000A6B40" w:rsidRPr="00824458" w:rsidRDefault="000A6B40" w:rsidP="00E878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>1. Внести в Положение о муниципальной службе муниципального образования Тверской области «Вышневолоцкий район», утверждённое решением Собрания депутатов Вышневолоцкого района от 24 марта 2015 года № 96 (в редакции решений Собрания депутатов Вышневолоцкого района от 24 сентября 2015 года № 127, от 26 февраля 2016 года № 151, от 1 марта 2017 года № 227, от 23 августа 2017 года № 273</w:t>
      </w:r>
      <w:r>
        <w:rPr>
          <w:rFonts w:ascii="Times New Roman" w:hAnsi="Times New Roman" w:cs="Times New Roman"/>
          <w:sz w:val="28"/>
          <w:szCs w:val="28"/>
        </w:rPr>
        <w:t xml:space="preserve">, 28 марта </w:t>
      </w:r>
      <w:r w:rsidRPr="00824458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824458">
        <w:rPr>
          <w:rFonts w:ascii="Times New Roman" w:hAnsi="Times New Roman" w:cs="Times New Roman"/>
          <w:sz w:val="28"/>
          <w:szCs w:val="28"/>
        </w:rPr>
        <w:t>№ 310) (далее - Положение) следующие изменения:</w:t>
      </w:r>
    </w:p>
    <w:p w:rsidR="000A6B40" w:rsidRPr="00824458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4458">
        <w:rPr>
          <w:rFonts w:ascii="Times New Roman" w:hAnsi="Times New Roman" w:cs="Times New Roman"/>
          <w:sz w:val="28"/>
          <w:szCs w:val="28"/>
          <w:lang w:eastAsia="ru-RU"/>
        </w:rPr>
        <w:t>1) в статье 3:</w:t>
      </w:r>
    </w:p>
    <w:p w:rsidR="000A6B40" w:rsidRPr="00824458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4458">
        <w:rPr>
          <w:rFonts w:ascii="Times New Roman" w:hAnsi="Times New Roman" w:cs="Times New Roman"/>
          <w:sz w:val="28"/>
          <w:szCs w:val="28"/>
          <w:lang w:eastAsia="ru-RU"/>
        </w:rPr>
        <w:t>а) часть 3 изложить в следующей редакции:</w:t>
      </w:r>
    </w:p>
    <w:p w:rsidR="000A6B40" w:rsidRPr="00824458" w:rsidRDefault="000A6B40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4458">
        <w:rPr>
          <w:sz w:val="28"/>
          <w:szCs w:val="28"/>
        </w:rPr>
        <w:t>«3. Для замещения должностей муниципальной службы устанавливаются следующие квалификационные требования к стажу муниципальной службы или стажу работы по специальности, направлению подготовки:</w:t>
      </w:r>
    </w:p>
    <w:p w:rsidR="000A6B40" w:rsidRPr="00824458" w:rsidRDefault="000A6B40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4458">
        <w:rPr>
          <w:sz w:val="28"/>
          <w:szCs w:val="28"/>
        </w:rPr>
        <w:t>1) по высшим и главным должностям муниципальной службы - не менее 2 лет стажа муниципальной службы или стажа работы по специальности, направлению подготовки;</w:t>
      </w:r>
    </w:p>
    <w:p w:rsidR="000A6B40" w:rsidRPr="00824458" w:rsidRDefault="000A6B40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4458">
        <w:rPr>
          <w:sz w:val="28"/>
          <w:szCs w:val="28"/>
        </w:rPr>
        <w:t>2) по ведущим, старшим и младшим должностям муниципальной службы - без предъявления требований к стажу.»;</w:t>
      </w:r>
    </w:p>
    <w:p w:rsidR="000A6B40" w:rsidRPr="00824458" w:rsidRDefault="000A6B40" w:rsidP="001A5E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4458">
        <w:rPr>
          <w:sz w:val="28"/>
          <w:szCs w:val="28"/>
        </w:rPr>
        <w:t>б) в части 4 слово «ведущих» заменить словом «главных»;</w:t>
      </w:r>
    </w:p>
    <w:p w:rsidR="000A6B40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4458">
        <w:rPr>
          <w:rFonts w:ascii="Times New Roman" w:hAnsi="Times New Roman" w:cs="Times New Roman"/>
          <w:sz w:val="28"/>
          <w:szCs w:val="28"/>
          <w:lang w:eastAsia="ru-RU"/>
        </w:rPr>
        <w:t>2) пункт 2 части 1 статьи 8 изложить в следующей редакции:</w:t>
      </w:r>
    </w:p>
    <w:p w:rsidR="000A6B40" w:rsidRPr="00824458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B40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4458">
        <w:rPr>
          <w:rFonts w:ascii="Times New Roman" w:hAnsi="Times New Roman" w:cs="Times New Roman"/>
          <w:sz w:val="28"/>
          <w:szCs w:val="28"/>
        </w:rPr>
        <w:t>«2)</w:t>
      </w:r>
      <w:r w:rsidRPr="008244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244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участия в управлении политической партией; участия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недвижимости; участия на безвозмездной основе в управлении указанными некоммерческими организациями (кроме политической партии) в качестве единоличного исполнительного органа или вхождения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4458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 их коллегиальных органов управления с разрешения представителя нанимателя (работодателя), которое получено в порядке, установленном муниципальным правовым актом), кроме 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</w:t>
      </w:r>
      <w:r w:rsidRPr="00824458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0A6B40" w:rsidRPr="00824458" w:rsidRDefault="000A6B40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B40" w:rsidRPr="008F0667" w:rsidRDefault="000A6B40" w:rsidP="001A5E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bookmarkEnd w:id="0"/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F0667">
        <w:rPr>
          <w:rFonts w:ascii="Times New Roman" w:hAnsi="Times New Roman" w:cs="Times New Roman"/>
          <w:sz w:val="28"/>
          <w:szCs w:val="28"/>
        </w:rPr>
        <w:t>Н.П. Рощина</w:t>
      </w: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</w:t>
      </w:r>
      <w:r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И.И. Муратов</w:t>
      </w:r>
    </w:p>
    <w:sectPr w:rsidR="000A6B40" w:rsidRPr="008F0667" w:rsidSect="00E8780C">
      <w:footerReference w:type="default" r:id="rId12"/>
      <w:pgSz w:w="11906" w:h="16838"/>
      <w:pgMar w:top="510" w:right="851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B40" w:rsidRDefault="000A6B40" w:rsidP="008F0667">
      <w:pPr>
        <w:spacing w:after="0" w:line="240" w:lineRule="auto"/>
      </w:pPr>
      <w:r>
        <w:separator/>
      </w:r>
    </w:p>
  </w:endnote>
  <w:endnote w:type="continuationSeparator" w:id="0">
    <w:p w:rsidR="000A6B40" w:rsidRDefault="000A6B40" w:rsidP="008F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B40" w:rsidRDefault="000A6B40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0A6B40" w:rsidRDefault="000A6B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B40" w:rsidRDefault="000A6B40" w:rsidP="008F0667">
      <w:pPr>
        <w:spacing w:after="0" w:line="240" w:lineRule="auto"/>
      </w:pPr>
      <w:r>
        <w:separator/>
      </w:r>
    </w:p>
  </w:footnote>
  <w:footnote w:type="continuationSeparator" w:id="0">
    <w:p w:rsidR="000A6B40" w:rsidRDefault="000A6B40" w:rsidP="008F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4CF"/>
    <w:rsid w:val="00040917"/>
    <w:rsid w:val="00040B3B"/>
    <w:rsid w:val="00040C6B"/>
    <w:rsid w:val="00042C73"/>
    <w:rsid w:val="00044185"/>
    <w:rsid w:val="00046697"/>
    <w:rsid w:val="00052C6E"/>
    <w:rsid w:val="00053858"/>
    <w:rsid w:val="000542A7"/>
    <w:rsid w:val="000544AD"/>
    <w:rsid w:val="000557B3"/>
    <w:rsid w:val="00056AFA"/>
    <w:rsid w:val="000579FD"/>
    <w:rsid w:val="00063369"/>
    <w:rsid w:val="00067156"/>
    <w:rsid w:val="00067483"/>
    <w:rsid w:val="00067A8C"/>
    <w:rsid w:val="00070D56"/>
    <w:rsid w:val="000729D8"/>
    <w:rsid w:val="00076C2F"/>
    <w:rsid w:val="00076E93"/>
    <w:rsid w:val="000779E1"/>
    <w:rsid w:val="00080A78"/>
    <w:rsid w:val="00083DAB"/>
    <w:rsid w:val="0008544D"/>
    <w:rsid w:val="0008553D"/>
    <w:rsid w:val="00087CCE"/>
    <w:rsid w:val="00091817"/>
    <w:rsid w:val="0009458C"/>
    <w:rsid w:val="00095035"/>
    <w:rsid w:val="00095111"/>
    <w:rsid w:val="00095C48"/>
    <w:rsid w:val="000A1B86"/>
    <w:rsid w:val="000A6B40"/>
    <w:rsid w:val="000B3695"/>
    <w:rsid w:val="000B6FF8"/>
    <w:rsid w:val="000B701D"/>
    <w:rsid w:val="000C1224"/>
    <w:rsid w:val="000D1152"/>
    <w:rsid w:val="000D3E25"/>
    <w:rsid w:val="000D4F41"/>
    <w:rsid w:val="000E096E"/>
    <w:rsid w:val="000E0D61"/>
    <w:rsid w:val="000E19AA"/>
    <w:rsid w:val="000E4A9A"/>
    <w:rsid w:val="000E786D"/>
    <w:rsid w:val="000F12D7"/>
    <w:rsid w:val="000F37FB"/>
    <w:rsid w:val="000F5C43"/>
    <w:rsid w:val="000F607B"/>
    <w:rsid w:val="000F677D"/>
    <w:rsid w:val="000F6919"/>
    <w:rsid w:val="00101DBD"/>
    <w:rsid w:val="001032DA"/>
    <w:rsid w:val="00106B4D"/>
    <w:rsid w:val="00106D81"/>
    <w:rsid w:val="00107C73"/>
    <w:rsid w:val="00114126"/>
    <w:rsid w:val="0012022C"/>
    <w:rsid w:val="00120ACA"/>
    <w:rsid w:val="00121916"/>
    <w:rsid w:val="00124F14"/>
    <w:rsid w:val="001309DD"/>
    <w:rsid w:val="00133D87"/>
    <w:rsid w:val="001342F9"/>
    <w:rsid w:val="00134A4A"/>
    <w:rsid w:val="00135D1C"/>
    <w:rsid w:val="00136270"/>
    <w:rsid w:val="001375E4"/>
    <w:rsid w:val="001400C4"/>
    <w:rsid w:val="001402F4"/>
    <w:rsid w:val="00140E49"/>
    <w:rsid w:val="001418E3"/>
    <w:rsid w:val="00142081"/>
    <w:rsid w:val="001470F0"/>
    <w:rsid w:val="00147821"/>
    <w:rsid w:val="001501DA"/>
    <w:rsid w:val="0015085D"/>
    <w:rsid w:val="00151735"/>
    <w:rsid w:val="00152050"/>
    <w:rsid w:val="00153672"/>
    <w:rsid w:val="00153EED"/>
    <w:rsid w:val="00156037"/>
    <w:rsid w:val="001562A3"/>
    <w:rsid w:val="00156EDD"/>
    <w:rsid w:val="001577D8"/>
    <w:rsid w:val="001604CE"/>
    <w:rsid w:val="0016054A"/>
    <w:rsid w:val="00161DB6"/>
    <w:rsid w:val="0016230F"/>
    <w:rsid w:val="00162451"/>
    <w:rsid w:val="00163291"/>
    <w:rsid w:val="00167E4B"/>
    <w:rsid w:val="00175679"/>
    <w:rsid w:val="00177F6C"/>
    <w:rsid w:val="00180F40"/>
    <w:rsid w:val="001824F6"/>
    <w:rsid w:val="00182744"/>
    <w:rsid w:val="00182F2E"/>
    <w:rsid w:val="00184CFF"/>
    <w:rsid w:val="001920B1"/>
    <w:rsid w:val="00195F1A"/>
    <w:rsid w:val="00197329"/>
    <w:rsid w:val="001A09EB"/>
    <w:rsid w:val="001A0C71"/>
    <w:rsid w:val="001A22C0"/>
    <w:rsid w:val="001A2AAF"/>
    <w:rsid w:val="001A5E6A"/>
    <w:rsid w:val="001B1A6A"/>
    <w:rsid w:val="001B1AE7"/>
    <w:rsid w:val="001B3B0F"/>
    <w:rsid w:val="001B3DF4"/>
    <w:rsid w:val="001B6158"/>
    <w:rsid w:val="001B690A"/>
    <w:rsid w:val="001B7CA0"/>
    <w:rsid w:val="001C1613"/>
    <w:rsid w:val="001D10AA"/>
    <w:rsid w:val="001D1C93"/>
    <w:rsid w:val="001D1D9C"/>
    <w:rsid w:val="001D5920"/>
    <w:rsid w:val="001D5D69"/>
    <w:rsid w:val="001E1DB8"/>
    <w:rsid w:val="001E414A"/>
    <w:rsid w:val="001E4AE4"/>
    <w:rsid w:val="001E51C4"/>
    <w:rsid w:val="001E6C8C"/>
    <w:rsid w:val="001F0763"/>
    <w:rsid w:val="001F3B30"/>
    <w:rsid w:val="001F6613"/>
    <w:rsid w:val="00202EBF"/>
    <w:rsid w:val="00205027"/>
    <w:rsid w:val="00210C1A"/>
    <w:rsid w:val="00211544"/>
    <w:rsid w:val="00215C2A"/>
    <w:rsid w:val="0021757B"/>
    <w:rsid w:val="0021796F"/>
    <w:rsid w:val="00217EE5"/>
    <w:rsid w:val="0022059F"/>
    <w:rsid w:val="00221526"/>
    <w:rsid w:val="002228AC"/>
    <w:rsid w:val="00222980"/>
    <w:rsid w:val="00224662"/>
    <w:rsid w:val="002265E0"/>
    <w:rsid w:val="002344B1"/>
    <w:rsid w:val="00234F9E"/>
    <w:rsid w:val="00235B35"/>
    <w:rsid w:val="00240E84"/>
    <w:rsid w:val="0024290F"/>
    <w:rsid w:val="002478D1"/>
    <w:rsid w:val="00250AF6"/>
    <w:rsid w:val="00250B73"/>
    <w:rsid w:val="00250CB3"/>
    <w:rsid w:val="00252CBA"/>
    <w:rsid w:val="00253A47"/>
    <w:rsid w:val="00253C9C"/>
    <w:rsid w:val="00255C11"/>
    <w:rsid w:val="002623F3"/>
    <w:rsid w:val="002655CB"/>
    <w:rsid w:val="00265CDC"/>
    <w:rsid w:val="0026680C"/>
    <w:rsid w:val="0026692C"/>
    <w:rsid w:val="002671F3"/>
    <w:rsid w:val="00267938"/>
    <w:rsid w:val="00267CB5"/>
    <w:rsid w:val="0027287D"/>
    <w:rsid w:val="00282392"/>
    <w:rsid w:val="00284425"/>
    <w:rsid w:val="00284D3E"/>
    <w:rsid w:val="002860D9"/>
    <w:rsid w:val="00287CBE"/>
    <w:rsid w:val="00292C57"/>
    <w:rsid w:val="00293155"/>
    <w:rsid w:val="00293C7E"/>
    <w:rsid w:val="002A0016"/>
    <w:rsid w:val="002A2C29"/>
    <w:rsid w:val="002A3AF7"/>
    <w:rsid w:val="002A6938"/>
    <w:rsid w:val="002A746F"/>
    <w:rsid w:val="002A7F76"/>
    <w:rsid w:val="002B0125"/>
    <w:rsid w:val="002B172A"/>
    <w:rsid w:val="002B2535"/>
    <w:rsid w:val="002B258B"/>
    <w:rsid w:val="002B54F8"/>
    <w:rsid w:val="002B6081"/>
    <w:rsid w:val="002B6F41"/>
    <w:rsid w:val="002C3279"/>
    <w:rsid w:val="002C683C"/>
    <w:rsid w:val="002D36CB"/>
    <w:rsid w:val="002D39A1"/>
    <w:rsid w:val="002D41D8"/>
    <w:rsid w:val="002D4CF8"/>
    <w:rsid w:val="002E0B10"/>
    <w:rsid w:val="002E492D"/>
    <w:rsid w:val="002E565C"/>
    <w:rsid w:val="002E71FE"/>
    <w:rsid w:val="002F0914"/>
    <w:rsid w:val="002F46F3"/>
    <w:rsid w:val="002F7F6B"/>
    <w:rsid w:val="003004CE"/>
    <w:rsid w:val="00302152"/>
    <w:rsid w:val="0031628B"/>
    <w:rsid w:val="003248C5"/>
    <w:rsid w:val="00325A6B"/>
    <w:rsid w:val="00326253"/>
    <w:rsid w:val="003266C0"/>
    <w:rsid w:val="00327C6D"/>
    <w:rsid w:val="003311C6"/>
    <w:rsid w:val="00331B7B"/>
    <w:rsid w:val="00333AC8"/>
    <w:rsid w:val="0033537D"/>
    <w:rsid w:val="00340587"/>
    <w:rsid w:val="00341552"/>
    <w:rsid w:val="003438E6"/>
    <w:rsid w:val="00344C02"/>
    <w:rsid w:val="00350321"/>
    <w:rsid w:val="00350795"/>
    <w:rsid w:val="0035138D"/>
    <w:rsid w:val="00355224"/>
    <w:rsid w:val="00365184"/>
    <w:rsid w:val="00366A55"/>
    <w:rsid w:val="00370E28"/>
    <w:rsid w:val="00372588"/>
    <w:rsid w:val="00375914"/>
    <w:rsid w:val="00376B86"/>
    <w:rsid w:val="003771EA"/>
    <w:rsid w:val="00380311"/>
    <w:rsid w:val="003853B3"/>
    <w:rsid w:val="0038631D"/>
    <w:rsid w:val="0039317B"/>
    <w:rsid w:val="00395B30"/>
    <w:rsid w:val="003A0297"/>
    <w:rsid w:val="003A2CC0"/>
    <w:rsid w:val="003A4C8D"/>
    <w:rsid w:val="003A6444"/>
    <w:rsid w:val="003A7F01"/>
    <w:rsid w:val="003B512D"/>
    <w:rsid w:val="003B74AC"/>
    <w:rsid w:val="003B7D43"/>
    <w:rsid w:val="003C0A5F"/>
    <w:rsid w:val="003C4D69"/>
    <w:rsid w:val="003C62C7"/>
    <w:rsid w:val="003C69BA"/>
    <w:rsid w:val="003C6F77"/>
    <w:rsid w:val="003C6F8D"/>
    <w:rsid w:val="003D6A14"/>
    <w:rsid w:val="003D6A89"/>
    <w:rsid w:val="003D7641"/>
    <w:rsid w:val="003D7FBA"/>
    <w:rsid w:val="003E089F"/>
    <w:rsid w:val="003E16B4"/>
    <w:rsid w:val="003E2A85"/>
    <w:rsid w:val="003E33D7"/>
    <w:rsid w:val="003E73A3"/>
    <w:rsid w:val="003F1629"/>
    <w:rsid w:val="003F5D49"/>
    <w:rsid w:val="00401874"/>
    <w:rsid w:val="00404B8E"/>
    <w:rsid w:val="0040697A"/>
    <w:rsid w:val="0040793D"/>
    <w:rsid w:val="00410E14"/>
    <w:rsid w:val="004119AB"/>
    <w:rsid w:val="004156A3"/>
    <w:rsid w:val="00417C21"/>
    <w:rsid w:val="00417C57"/>
    <w:rsid w:val="004206B1"/>
    <w:rsid w:val="004217D5"/>
    <w:rsid w:val="0042485F"/>
    <w:rsid w:val="004253A8"/>
    <w:rsid w:val="004271C3"/>
    <w:rsid w:val="004276A4"/>
    <w:rsid w:val="00430326"/>
    <w:rsid w:val="00432553"/>
    <w:rsid w:val="004332D9"/>
    <w:rsid w:val="00433D3D"/>
    <w:rsid w:val="00434384"/>
    <w:rsid w:val="004354D7"/>
    <w:rsid w:val="00436417"/>
    <w:rsid w:val="004422D1"/>
    <w:rsid w:val="00443CBD"/>
    <w:rsid w:val="004478C3"/>
    <w:rsid w:val="00450FCA"/>
    <w:rsid w:val="00454B1F"/>
    <w:rsid w:val="00455125"/>
    <w:rsid w:val="00455C24"/>
    <w:rsid w:val="00455D3B"/>
    <w:rsid w:val="00461AC3"/>
    <w:rsid w:val="004639EE"/>
    <w:rsid w:val="0046483B"/>
    <w:rsid w:val="0046570B"/>
    <w:rsid w:val="004669A5"/>
    <w:rsid w:val="00466B59"/>
    <w:rsid w:val="004700D4"/>
    <w:rsid w:val="00471DAD"/>
    <w:rsid w:val="00474591"/>
    <w:rsid w:val="00480F27"/>
    <w:rsid w:val="00481032"/>
    <w:rsid w:val="00482F48"/>
    <w:rsid w:val="004843D0"/>
    <w:rsid w:val="00486F46"/>
    <w:rsid w:val="00487338"/>
    <w:rsid w:val="00487BC3"/>
    <w:rsid w:val="00490EED"/>
    <w:rsid w:val="004942E1"/>
    <w:rsid w:val="0049579B"/>
    <w:rsid w:val="0049749E"/>
    <w:rsid w:val="004A0F61"/>
    <w:rsid w:val="004A13E6"/>
    <w:rsid w:val="004A4875"/>
    <w:rsid w:val="004B5F6D"/>
    <w:rsid w:val="004B6AEF"/>
    <w:rsid w:val="004C0849"/>
    <w:rsid w:val="004C1B32"/>
    <w:rsid w:val="004C293F"/>
    <w:rsid w:val="004C4373"/>
    <w:rsid w:val="004C5BBA"/>
    <w:rsid w:val="004D1071"/>
    <w:rsid w:val="004D3CC5"/>
    <w:rsid w:val="004E0459"/>
    <w:rsid w:val="004E1C12"/>
    <w:rsid w:val="004E2F20"/>
    <w:rsid w:val="004E3C1D"/>
    <w:rsid w:val="004E40E4"/>
    <w:rsid w:val="004E46BD"/>
    <w:rsid w:val="004E4772"/>
    <w:rsid w:val="004F12F4"/>
    <w:rsid w:val="004F3231"/>
    <w:rsid w:val="004F4FF5"/>
    <w:rsid w:val="0050007E"/>
    <w:rsid w:val="00500561"/>
    <w:rsid w:val="0050301A"/>
    <w:rsid w:val="00505B4A"/>
    <w:rsid w:val="00510061"/>
    <w:rsid w:val="0051173D"/>
    <w:rsid w:val="00512063"/>
    <w:rsid w:val="005124E3"/>
    <w:rsid w:val="00514EBE"/>
    <w:rsid w:val="005324E0"/>
    <w:rsid w:val="00534418"/>
    <w:rsid w:val="00534CB8"/>
    <w:rsid w:val="00535336"/>
    <w:rsid w:val="0053579E"/>
    <w:rsid w:val="0053616D"/>
    <w:rsid w:val="0054129A"/>
    <w:rsid w:val="005440A4"/>
    <w:rsid w:val="00544407"/>
    <w:rsid w:val="005446E2"/>
    <w:rsid w:val="005448DF"/>
    <w:rsid w:val="00547C20"/>
    <w:rsid w:val="00551255"/>
    <w:rsid w:val="0055157E"/>
    <w:rsid w:val="0055346D"/>
    <w:rsid w:val="005537D9"/>
    <w:rsid w:val="00556655"/>
    <w:rsid w:val="00556E01"/>
    <w:rsid w:val="00557092"/>
    <w:rsid w:val="00557686"/>
    <w:rsid w:val="0056224E"/>
    <w:rsid w:val="00564642"/>
    <w:rsid w:val="00570C5C"/>
    <w:rsid w:val="005710DB"/>
    <w:rsid w:val="00572076"/>
    <w:rsid w:val="00576941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A0A77"/>
    <w:rsid w:val="005A7B63"/>
    <w:rsid w:val="005B06EF"/>
    <w:rsid w:val="005B0856"/>
    <w:rsid w:val="005B22E1"/>
    <w:rsid w:val="005B2310"/>
    <w:rsid w:val="005B24BB"/>
    <w:rsid w:val="005B50D7"/>
    <w:rsid w:val="005B65B1"/>
    <w:rsid w:val="005B6661"/>
    <w:rsid w:val="005B674D"/>
    <w:rsid w:val="005C3DE1"/>
    <w:rsid w:val="005C4DFE"/>
    <w:rsid w:val="005C71A5"/>
    <w:rsid w:val="005C769B"/>
    <w:rsid w:val="005D3484"/>
    <w:rsid w:val="005D6123"/>
    <w:rsid w:val="005D703D"/>
    <w:rsid w:val="005D7CBF"/>
    <w:rsid w:val="005E2420"/>
    <w:rsid w:val="005E2AC1"/>
    <w:rsid w:val="005E313E"/>
    <w:rsid w:val="005E5745"/>
    <w:rsid w:val="005E5E32"/>
    <w:rsid w:val="005E67B8"/>
    <w:rsid w:val="005E74E2"/>
    <w:rsid w:val="005F09DF"/>
    <w:rsid w:val="005F2145"/>
    <w:rsid w:val="005F2D22"/>
    <w:rsid w:val="005F51A9"/>
    <w:rsid w:val="005F787B"/>
    <w:rsid w:val="00602D78"/>
    <w:rsid w:val="006052A6"/>
    <w:rsid w:val="00605954"/>
    <w:rsid w:val="0061021B"/>
    <w:rsid w:val="00611C78"/>
    <w:rsid w:val="006131AC"/>
    <w:rsid w:val="00616348"/>
    <w:rsid w:val="00616AF0"/>
    <w:rsid w:val="0062194E"/>
    <w:rsid w:val="00626C20"/>
    <w:rsid w:val="00630270"/>
    <w:rsid w:val="006327BA"/>
    <w:rsid w:val="00634C01"/>
    <w:rsid w:val="00634CE4"/>
    <w:rsid w:val="00646567"/>
    <w:rsid w:val="0065077F"/>
    <w:rsid w:val="0065142C"/>
    <w:rsid w:val="006528CC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8162C"/>
    <w:rsid w:val="00683B5D"/>
    <w:rsid w:val="006844BC"/>
    <w:rsid w:val="0068591F"/>
    <w:rsid w:val="00687663"/>
    <w:rsid w:val="006902E7"/>
    <w:rsid w:val="00690AF6"/>
    <w:rsid w:val="00690C72"/>
    <w:rsid w:val="006948D3"/>
    <w:rsid w:val="00694A80"/>
    <w:rsid w:val="00695538"/>
    <w:rsid w:val="00696EBE"/>
    <w:rsid w:val="00697851"/>
    <w:rsid w:val="006A07A4"/>
    <w:rsid w:val="006A101D"/>
    <w:rsid w:val="006A6DC2"/>
    <w:rsid w:val="006B0039"/>
    <w:rsid w:val="006B1AC7"/>
    <w:rsid w:val="006B1C08"/>
    <w:rsid w:val="006B409C"/>
    <w:rsid w:val="006B6579"/>
    <w:rsid w:val="006C0F24"/>
    <w:rsid w:val="006C1C5D"/>
    <w:rsid w:val="006C29E0"/>
    <w:rsid w:val="006C3105"/>
    <w:rsid w:val="006C7B9C"/>
    <w:rsid w:val="006D0F3A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1F8E"/>
    <w:rsid w:val="006F1FEB"/>
    <w:rsid w:val="006F30E6"/>
    <w:rsid w:val="006F467D"/>
    <w:rsid w:val="006F50B8"/>
    <w:rsid w:val="006F5110"/>
    <w:rsid w:val="006F638F"/>
    <w:rsid w:val="007014A7"/>
    <w:rsid w:val="00707222"/>
    <w:rsid w:val="007077B6"/>
    <w:rsid w:val="007108B7"/>
    <w:rsid w:val="007112DD"/>
    <w:rsid w:val="00713626"/>
    <w:rsid w:val="00713BDF"/>
    <w:rsid w:val="00721BDF"/>
    <w:rsid w:val="0072324C"/>
    <w:rsid w:val="00723846"/>
    <w:rsid w:val="00723C96"/>
    <w:rsid w:val="00723CD8"/>
    <w:rsid w:val="00733238"/>
    <w:rsid w:val="00733909"/>
    <w:rsid w:val="00735E31"/>
    <w:rsid w:val="007405E3"/>
    <w:rsid w:val="0074384E"/>
    <w:rsid w:val="00746F3E"/>
    <w:rsid w:val="00747790"/>
    <w:rsid w:val="00754C26"/>
    <w:rsid w:val="007611B4"/>
    <w:rsid w:val="007646F8"/>
    <w:rsid w:val="00765006"/>
    <w:rsid w:val="007719E7"/>
    <w:rsid w:val="00771F2F"/>
    <w:rsid w:val="00772301"/>
    <w:rsid w:val="00773068"/>
    <w:rsid w:val="00773D77"/>
    <w:rsid w:val="007759A9"/>
    <w:rsid w:val="00777FB9"/>
    <w:rsid w:val="007844D5"/>
    <w:rsid w:val="00784E38"/>
    <w:rsid w:val="00785143"/>
    <w:rsid w:val="0079166A"/>
    <w:rsid w:val="00792EAB"/>
    <w:rsid w:val="00797D0E"/>
    <w:rsid w:val="007A2C58"/>
    <w:rsid w:val="007A3027"/>
    <w:rsid w:val="007A3846"/>
    <w:rsid w:val="007A3F65"/>
    <w:rsid w:val="007A7A6E"/>
    <w:rsid w:val="007A7DD6"/>
    <w:rsid w:val="007B014F"/>
    <w:rsid w:val="007B3E44"/>
    <w:rsid w:val="007C036B"/>
    <w:rsid w:val="007C07AB"/>
    <w:rsid w:val="007C611F"/>
    <w:rsid w:val="007D0101"/>
    <w:rsid w:val="007D0ADA"/>
    <w:rsid w:val="007D2273"/>
    <w:rsid w:val="007D2485"/>
    <w:rsid w:val="007D4B99"/>
    <w:rsid w:val="007D5D5B"/>
    <w:rsid w:val="007D608A"/>
    <w:rsid w:val="007E0AC2"/>
    <w:rsid w:val="007E0B7A"/>
    <w:rsid w:val="007E11F0"/>
    <w:rsid w:val="007E337B"/>
    <w:rsid w:val="007E5DCF"/>
    <w:rsid w:val="007F1309"/>
    <w:rsid w:val="007F6090"/>
    <w:rsid w:val="00801A41"/>
    <w:rsid w:val="00806078"/>
    <w:rsid w:val="008077E2"/>
    <w:rsid w:val="00807EA8"/>
    <w:rsid w:val="0081781E"/>
    <w:rsid w:val="00820C30"/>
    <w:rsid w:val="00820DDD"/>
    <w:rsid w:val="00821327"/>
    <w:rsid w:val="00824458"/>
    <w:rsid w:val="00827391"/>
    <w:rsid w:val="00827E3E"/>
    <w:rsid w:val="00827E6A"/>
    <w:rsid w:val="00835BF2"/>
    <w:rsid w:val="008378F1"/>
    <w:rsid w:val="00837D34"/>
    <w:rsid w:val="0084359C"/>
    <w:rsid w:val="00845D9B"/>
    <w:rsid w:val="00846193"/>
    <w:rsid w:val="008505A2"/>
    <w:rsid w:val="008551FE"/>
    <w:rsid w:val="00856C41"/>
    <w:rsid w:val="008602BC"/>
    <w:rsid w:val="0086121A"/>
    <w:rsid w:val="00861AE0"/>
    <w:rsid w:val="008622BC"/>
    <w:rsid w:val="0086514C"/>
    <w:rsid w:val="008728F0"/>
    <w:rsid w:val="00872B43"/>
    <w:rsid w:val="008757F0"/>
    <w:rsid w:val="008758EA"/>
    <w:rsid w:val="00875C39"/>
    <w:rsid w:val="00875D51"/>
    <w:rsid w:val="00880000"/>
    <w:rsid w:val="00880187"/>
    <w:rsid w:val="008805EE"/>
    <w:rsid w:val="008810C6"/>
    <w:rsid w:val="00885461"/>
    <w:rsid w:val="008904CA"/>
    <w:rsid w:val="00891475"/>
    <w:rsid w:val="008924E6"/>
    <w:rsid w:val="00895454"/>
    <w:rsid w:val="008A09A1"/>
    <w:rsid w:val="008A2E64"/>
    <w:rsid w:val="008A3F26"/>
    <w:rsid w:val="008A48A9"/>
    <w:rsid w:val="008A4C44"/>
    <w:rsid w:val="008B0D7C"/>
    <w:rsid w:val="008B2A8B"/>
    <w:rsid w:val="008B57A7"/>
    <w:rsid w:val="008B5DB7"/>
    <w:rsid w:val="008C1DF1"/>
    <w:rsid w:val="008D0616"/>
    <w:rsid w:val="008D1023"/>
    <w:rsid w:val="008D475C"/>
    <w:rsid w:val="008D5BA4"/>
    <w:rsid w:val="008D5D9F"/>
    <w:rsid w:val="008D7B7A"/>
    <w:rsid w:val="008E4271"/>
    <w:rsid w:val="008E5B4E"/>
    <w:rsid w:val="008F0667"/>
    <w:rsid w:val="008F79A1"/>
    <w:rsid w:val="0090020C"/>
    <w:rsid w:val="009005FD"/>
    <w:rsid w:val="0090109F"/>
    <w:rsid w:val="00901122"/>
    <w:rsid w:val="00901E4E"/>
    <w:rsid w:val="009021E0"/>
    <w:rsid w:val="009030B8"/>
    <w:rsid w:val="0090431E"/>
    <w:rsid w:val="00905318"/>
    <w:rsid w:val="00905BB0"/>
    <w:rsid w:val="00911770"/>
    <w:rsid w:val="00914420"/>
    <w:rsid w:val="00915009"/>
    <w:rsid w:val="00915C35"/>
    <w:rsid w:val="00915E35"/>
    <w:rsid w:val="00917AC3"/>
    <w:rsid w:val="009206C8"/>
    <w:rsid w:val="00920A88"/>
    <w:rsid w:val="00922401"/>
    <w:rsid w:val="00924F99"/>
    <w:rsid w:val="00925127"/>
    <w:rsid w:val="00927056"/>
    <w:rsid w:val="0093102D"/>
    <w:rsid w:val="00932675"/>
    <w:rsid w:val="00941C25"/>
    <w:rsid w:val="009422EE"/>
    <w:rsid w:val="0094332C"/>
    <w:rsid w:val="00943D3C"/>
    <w:rsid w:val="00946F9B"/>
    <w:rsid w:val="00952BC1"/>
    <w:rsid w:val="00952D39"/>
    <w:rsid w:val="00953CFE"/>
    <w:rsid w:val="00954AC6"/>
    <w:rsid w:val="00955F90"/>
    <w:rsid w:val="00955F96"/>
    <w:rsid w:val="009560B8"/>
    <w:rsid w:val="009622C0"/>
    <w:rsid w:val="00964FE7"/>
    <w:rsid w:val="009705A6"/>
    <w:rsid w:val="009711D1"/>
    <w:rsid w:val="00971B55"/>
    <w:rsid w:val="00971CBA"/>
    <w:rsid w:val="00971DB3"/>
    <w:rsid w:val="0097243A"/>
    <w:rsid w:val="00976693"/>
    <w:rsid w:val="0098010C"/>
    <w:rsid w:val="0098104C"/>
    <w:rsid w:val="00983105"/>
    <w:rsid w:val="00983E3D"/>
    <w:rsid w:val="00986582"/>
    <w:rsid w:val="0099087A"/>
    <w:rsid w:val="00995063"/>
    <w:rsid w:val="009A0347"/>
    <w:rsid w:val="009A3AE4"/>
    <w:rsid w:val="009B057D"/>
    <w:rsid w:val="009B0B03"/>
    <w:rsid w:val="009B4905"/>
    <w:rsid w:val="009B6804"/>
    <w:rsid w:val="009C0299"/>
    <w:rsid w:val="009C0C7A"/>
    <w:rsid w:val="009C3414"/>
    <w:rsid w:val="009C3E11"/>
    <w:rsid w:val="009C49D7"/>
    <w:rsid w:val="009C55F9"/>
    <w:rsid w:val="009C75E1"/>
    <w:rsid w:val="009D02B5"/>
    <w:rsid w:val="009D14A0"/>
    <w:rsid w:val="009D66DC"/>
    <w:rsid w:val="009D6B45"/>
    <w:rsid w:val="009D7A3A"/>
    <w:rsid w:val="009D7FBD"/>
    <w:rsid w:val="009E0890"/>
    <w:rsid w:val="009E4EB1"/>
    <w:rsid w:val="009E635E"/>
    <w:rsid w:val="009E678B"/>
    <w:rsid w:val="009E6954"/>
    <w:rsid w:val="009E6CAD"/>
    <w:rsid w:val="009E7021"/>
    <w:rsid w:val="009E7EDD"/>
    <w:rsid w:val="009F0BF5"/>
    <w:rsid w:val="009F11AC"/>
    <w:rsid w:val="009F3AF8"/>
    <w:rsid w:val="009F7DAC"/>
    <w:rsid w:val="00A01687"/>
    <w:rsid w:val="00A03F67"/>
    <w:rsid w:val="00A0569C"/>
    <w:rsid w:val="00A06D3D"/>
    <w:rsid w:val="00A175A5"/>
    <w:rsid w:val="00A236E9"/>
    <w:rsid w:val="00A2628C"/>
    <w:rsid w:val="00A27CEF"/>
    <w:rsid w:val="00A34331"/>
    <w:rsid w:val="00A371F8"/>
    <w:rsid w:val="00A37211"/>
    <w:rsid w:val="00A4571B"/>
    <w:rsid w:val="00A51BD4"/>
    <w:rsid w:val="00A52D93"/>
    <w:rsid w:val="00A54A57"/>
    <w:rsid w:val="00A54BCB"/>
    <w:rsid w:val="00A61F85"/>
    <w:rsid w:val="00A63B57"/>
    <w:rsid w:val="00A70977"/>
    <w:rsid w:val="00A76F60"/>
    <w:rsid w:val="00A80DFC"/>
    <w:rsid w:val="00A826E1"/>
    <w:rsid w:val="00A84A47"/>
    <w:rsid w:val="00A90B34"/>
    <w:rsid w:val="00A91E54"/>
    <w:rsid w:val="00A926DB"/>
    <w:rsid w:val="00A928ED"/>
    <w:rsid w:val="00A93A69"/>
    <w:rsid w:val="00A93D3C"/>
    <w:rsid w:val="00A94210"/>
    <w:rsid w:val="00A94756"/>
    <w:rsid w:val="00A96AF8"/>
    <w:rsid w:val="00A96E47"/>
    <w:rsid w:val="00A973F2"/>
    <w:rsid w:val="00AA06A4"/>
    <w:rsid w:val="00AA31E9"/>
    <w:rsid w:val="00AA3FA7"/>
    <w:rsid w:val="00AA4522"/>
    <w:rsid w:val="00AA4AA3"/>
    <w:rsid w:val="00AA78BA"/>
    <w:rsid w:val="00AB145D"/>
    <w:rsid w:val="00AB14B6"/>
    <w:rsid w:val="00AB1ED2"/>
    <w:rsid w:val="00AB4835"/>
    <w:rsid w:val="00AB707C"/>
    <w:rsid w:val="00AC33FC"/>
    <w:rsid w:val="00AD11ED"/>
    <w:rsid w:val="00AD73B7"/>
    <w:rsid w:val="00AE0170"/>
    <w:rsid w:val="00AE0E06"/>
    <w:rsid w:val="00AE5751"/>
    <w:rsid w:val="00AF1049"/>
    <w:rsid w:val="00AF31C0"/>
    <w:rsid w:val="00AF4114"/>
    <w:rsid w:val="00AF6A5B"/>
    <w:rsid w:val="00B001C7"/>
    <w:rsid w:val="00B00586"/>
    <w:rsid w:val="00B0404B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26816"/>
    <w:rsid w:val="00B30D25"/>
    <w:rsid w:val="00B3643F"/>
    <w:rsid w:val="00B367A3"/>
    <w:rsid w:val="00B407A0"/>
    <w:rsid w:val="00B40A0A"/>
    <w:rsid w:val="00B4258A"/>
    <w:rsid w:val="00B44783"/>
    <w:rsid w:val="00B45521"/>
    <w:rsid w:val="00B4639A"/>
    <w:rsid w:val="00B502F1"/>
    <w:rsid w:val="00B52D01"/>
    <w:rsid w:val="00B54452"/>
    <w:rsid w:val="00B55822"/>
    <w:rsid w:val="00B61079"/>
    <w:rsid w:val="00B630E2"/>
    <w:rsid w:val="00B65F08"/>
    <w:rsid w:val="00B72F57"/>
    <w:rsid w:val="00B7304C"/>
    <w:rsid w:val="00B755B0"/>
    <w:rsid w:val="00B75DD9"/>
    <w:rsid w:val="00B770BA"/>
    <w:rsid w:val="00B77315"/>
    <w:rsid w:val="00B77D38"/>
    <w:rsid w:val="00B82A7F"/>
    <w:rsid w:val="00B865DD"/>
    <w:rsid w:val="00B87DC9"/>
    <w:rsid w:val="00B957FD"/>
    <w:rsid w:val="00B96F4B"/>
    <w:rsid w:val="00B97AA9"/>
    <w:rsid w:val="00BA130E"/>
    <w:rsid w:val="00BA1739"/>
    <w:rsid w:val="00BA1915"/>
    <w:rsid w:val="00BA6927"/>
    <w:rsid w:val="00BA73F0"/>
    <w:rsid w:val="00BB0C19"/>
    <w:rsid w:val="00BB13E0"/>
    <w:rsid w:val="00BB1661"/>
    <w:rsid w:val="00BB538F"/>
    <w:rsid w:val="00BC144C"/>
    <w:rsid w:val="00BC1E3F"/>
    <w:rsid w:val="00BC39EF"/>
    <w:rsid w:val="00BC5624"/>
    <w:rsid w:val="00BD0153"/>
    <w:rsid w:val="00BD0FC9"/>
    <w:rsid w:val="00BD346F"/>
    <w:rsid w:val="00BD6061"/>
    <w:rsid w:val="00BD6E3D"/>
    <w:rsid w:val="00BE1751"/>
    <w:rsid w:val="00BE1A60"/>
    <w:rsid w:val="00BE2F07"/>
    <w:rsid w:val="00BE4875"/>
    <w:rsid w:val="00BE50CE"/>
    <w:rsid w:val="00BE5FE4"/>
    <w:rsid w:val="00BF08B4"/>
    <w:rsid w:val="00BF0CE7"/>
    <w:rsid w:val="00BF0DE6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2245D"/>
    <w:rsid w:val="00C2548C"/>
    <w:rsid w:val="00C25E88"/>
    <w:rsid w:val="00C356CA"/>
    <w:rsid w:val="00C378CB"/>
    <w:rsid w:val="00C4009F"/>
    <w:rsid w:val="00C44363"/>
    <w:rsid w:val="00C44A4E"/>
    <w:rsid w:val="00C44F88"/>
    <w:rsid w:val="00C45B40"/>
    <w:rsid w:val="00C45CB8"/>
    <w:rsid w:val="00C50007"/>
    <w:rsid w:val="00C521E0"/>
    <w:rsid w:val="00C53BAB"/>
    <w:rsid w:val="00C555C0"/>
    <w:rsid w:val="00C57ACA"/>
    <w:rsid w:val="00C57CBF"/>
    <w:rsid w:val="00C57D73"/>
    <w:rsid w:val="00C63A3D"/>
    <w:rsid w:val="00C64D8F"/>
    <w:rsid w:val="00C70C0C"/>
    <w:rsid w:val="00C71F42"/>
    <w:rsid w:val="00C743FC"/>
    <w:rsid w:val="00C75D02"/>
    <w:rsid w:val="00C7708D"/>
    <w:rsid w:val="00C77A7B"/>
    <w:rsid w:val="00C82FAF"/>
    <w:rsid w:val="00C83145"/>
    <w:rsid w:val="00C8325D"/>
    <w:rsid w:val="00C839B2"/>
    <w:rsid w:val="00C87551"/>
    <w:rsid w:val="00C97605"/>
    <w:rsid w:val="00C97E28"/>
    <w:rsid w:val="00CA133F"/>
    <w:rsid w:val="00CA4E3A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5DAB"/>
    <w:rsid w:val="00CC6098"/>
    <w:rsid w:val="00CD14DA"/>
    <w:rsid w:val="00CD7BDC"/>
    <w:rsid w:val="00CE3550"/>
    <w:rsid w:val="00CE7AF8"/>
    <w:rsid w:val="00CF1002"/>
    <w:rsid w:val="00CF21C8"/>
    <w:rsid w:val="00CF47B3"/>
    <w:rsid w:val="00CF510A"/>
    <w:rsid w:val="00CF59CE"/>
    <w:rsid w:val="00D0062D"/>
    <w:rsid w:val="00D010F1"/>
    <w:rsid w:val="00D01979"/>
    <w:rsid w:val="00D0284B"/>
    <w:rsid w:val="00D02850"/>
    <w:rsid w:val="00D0359D"/>
    <w:rsid w:val="00D061EF"/>
    <w:rsid w:val="00D10612"/>
    <w:rsid w:val="00D121CC"/>
    <w:rsid w:val="00D1384C"/>
    <w:rsid w:val="00D14153"/>
    <w:rsid w:val="00D16BF9"/>
    <w:rsid w:val="00D240F0"/>
    <w:rsid w:val="00D2514A"/>
    <w:rsid w:val="00D265BD"/>
    <w:rsid w:val="00D26AB2"/>
    <w:rsid w:val="00D26DED"/>
    <w:rsid w:val="00D26E6A"/>
    <w:rsid w:val="00D27B3C"/>
    <w:rsid w:val="00D33204"/>
    <w:rsid w:val="00D34C3A"/>
    <w:rsid w:val="00D40040"/>
    <w:rsid w:val="00D4034D"/>
    <w:rsid w:val="00D414E6"/>
    <w:rsid w:val="00D41E51"/>
    <w:rsid w:val="00D41F66"/>
    <w:rsid w:val="00D433BD"/>
    <w:rsid w:val="00D439C7"/>
    <w:rsid w:val="00D44777"/>
    <w:rsid w:val="00D46815"/>
    <w:rsid w:val="00D47F77"/>
    <w:rsid w:val="00D50080"/>
    <w:rsid w:val="00D51CF7"/>
    <w:rsid w:val="00D540FC"/>
    <w:rsid w:val="00D54C86"/>
    <w:rsid w:val="00D55C41"/>
    <w:rsid w:val="00D56087"/>
    <w:rsid w:val="00D57433"/>
    <w:rsid w:val="00D5746C"/>
    <w:rsid w:val="00D62379"/>
    <w:rsid w:val="00D64132"/>
    <w:rsid w:val="00D67A18"/>
    <w:rsid w:val="00D67B10"/>
    <w:rsid w:val="00D7146D"/>
    <w:rsid w:val="00D72B2A"/>
    <w:rsid w:val="00D775C5"/>
    <w:rsid w:val="00D815E3"/>
    <w:rsid w:val="00D82887"/>
    <w:rsid w:val="00D83C27"/>
    <w:rsid w:val="00D86880"/>
    <w:rsid w:val="00D874A4"/>
    <w:rsid w:val="00D87B06"/>
    <w:rsid w:val="00D87EFA"/>
    <w:rsid w:val="00DA00B0"/>
    <w:rsid w:val="00DA1A8A"/>
    <w:rsid w:val="00DA21C9"/>
    <w:rsid w:val="00DA5C4F"/>
    <w:rsid w:val="00DA7518"/>
    <w:rsid w:val="00DA7F6C"/>
    <w:rsid w:val="00DB1F32"/>
    <w:rsid w:val="00DB38B9"/>
    <w:rsid w:val="00DB529A"/>
    <w:rsid w:val="00DB6D66"/>
    <w:rsid w:val="00DB7188"/>
    <w:rsid w:val="00DC03CE"/>
    <w:rsid w:val="00DC08D3"/>
    <w:rsid w:val="00DC36CA"/>
    <w:rsid w:val="00DD0C4F"/>
    <w:rsid w:val="00DD1D14"/>
    <w:rsid w:val="00DD4565"/>
    <w:rsid w:val="00DE245B"/>
    <w:rsid w:val="00DE462C"/>
    <w:rsid w:val="00DE5410"/>
    <w:rsid w:val="00DE54FE"/>
    <w:rsid w:val="00DE5844"/>
    <w:rsid w:val="00DE6CA9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486E"/>
    <w:rsid w:val="00E053E0"/>
    <w:rsid w:val="00E10F6D"/>
    <w:rsid w:val="00E1218D"/>
    <w:rsid w:val="00E12A10"/>
    <w:rsid w:val="00E13BA4"/>
    <w:rsid w:val="00E14969"/>
    <w:rsid w:val="00E14F61"/>
    <w:rsid w:val="00E16131"/>
    <w:rsid w:val="00E211E8"/>
    <w:rsid w:val="00E25034"/>
    <w:rsid w:val="00E312A0"/>
    <w:rsid w:val="00E31D8F"/>
    <w:rsid w:val="00E35443"/>
    <w:rsid w:val="00E3664F"/>
    <w:rsid w:val="00E3691D"/>
    <w:rsid w:val="00E42E04"/>
    <w:rsid w:val="00E50EA1"/>
    <w:rsid w:val="00E53007"/>
    <w:rsid w:val="00E541C8"/>
    <w:rsid w:val="00E54648"/>
    <w:rsid w:val="00E563E5"/>
    <w:rsid w:val="00E5722A"/>
    <w:rsid w:val="00E629FB"/>
    <w:rsid w:val="00E634AE"/>
    <w:rsid w:val="00E64904"/>
    <w:rsid w:val="00E65A9C"/>
    <w:rsid w:val="00E710E4"/>
    <w:rsid w:val="00E77F03"/>
    <w:rsid w:val="00E8110D"/>
    <w:rsid w:val="00E817C1"/>
    <w:rsid w:val="00E81CDB"/>
    <w:rsid w:val="00E82082"/>
    <w:rsid w:val="00E83FA6"/>
    <w:rsid w:val="00E84037"/>
    <w:rsid w:val="00E842C2"/>
    <w:rsid w:val="00E87669"/>
    <w:rsid w:val="00E8780C"/>
    <w:rsid w:val="00E878EB"/>
    <w:rsid w:val="00E87D11"/>
    <w:rsid w:val="00E93B4A"/>
    <w:rsid w:val="00E95144"/>
    <w:rsid w:val="00E95B0A"/>
    <w:rsid w:val="00E96C64"/>
    <w:rsid w:val="00EA1CDA"/>
    <w:rsid w:val="00EA4A93"/>
    <w:rsid w:val="00EA7A06"/>
    <w:rsid w:val="00EB655A"/>
    <w:rsid w:val="00EB7A16"/>
    <w:rsid w:val="00EC5ED0"/>
    <w:rsid w:val="00EE3005"/>
    <w:rsid w:val="00EE3457"/>
    <w:rsid w:val="00EE4EA7"/>
    <w:rsid w:val="00EE6C6E"/>
    <w:rsid w:val="00EE76B6"/>
    <w:rsid w:val="00EF150C"/>
    <w:rsid w:val="00EF24EC"/>
    <w:rsid w:val="00F00971"/>
    <w:rsid w:val="00F03206"/>
    <w:rsid w:val="00F035C3"/>
    <w:rsid w:val="00F03E9A"/>
    <w:rsid w:val="00F04E7E"/>
    <w:rsid w:val="00F0632C"/>
    <w:rsid w:val="00F13030"/>
    <w:rsid w:val="00F21322"/>
    <w:rsid w:val="00F238B4"/>
    <w:rsid w:val="00F262A0"/>
    <w:rsid w:val="00F266BC"/>
    <w:rsid w:val="00F27313"/>
    <w:rsid w:val="00F312FE"/>
    <w:rsid w:val="00F42E77"/>
    <w:rsid w:val="00F4628F"/>
    <w:rsid w:val="00F47DEA"/>
    <w:rsid w:val="00F50794"/>
    <w:rsid w:val="00F51833"/>
    <w:rsid w:val="00F5267D"/>
    <w:rsid w:val="00F560E2"/>
    <w:rsid w:val="00F56394"/>
    <w:rsid w:val="00F602D3"/>
    <w:rsid w:val="00F61FFD"/>
    <w:rsid w:val="00F622AD"/>
    <w:rsid w:val="00F67649"/>
    <w:rsid w:val="00F7014E"/>
    <w:rsid w:val="00F72EC1"/>
    <w:rsid w:val="00F737D7"/>
    <w:rsid w:val="00F73E2E"/>
    <w:rsid w:val="00F755AB"/>
    <w:rsid w:val="00F77B8D"/>
    <w:rsid w:val="00F80CA2"/>
    <w:rsid w:val="00F80E38"/>
    <w:rsid w:val="00F8542D"/>
    <w:rsid w:val="00F87851"/>
    <w:rsid w:val="00F87E0C"/>
    <w:rsid w:val="00F90C26"/>
    <w:rsid w:val="00F91239"/>
    <w:rsid w:val="00F91BF6"/>
    <w:rsid w:val="00F933D3"/>
    <w:rsid w:val="00F93A3B"/>
    <w:rsid w:val="00F93B06"/>
    <w:rsid w:val="00F9493D"/>
    <w:rsid w:val="00F95A22"/>
    <w:rsid w:val="00F97E79"/>
    <w:rsid w:val="00FA5635"/>
    <w:rsid w:val="00FA63BE"/>
    <w:rsid w:val="00FA6AC6"/>
    <w:rsid w:val="00FA704F"/>
    <w:rsid w:val="00FB5A81"/>
    <w:rsid w:val="00FB5E30"/>
    <w:rsid w:val="00FC1994"/>
    <w:rsid w:val="00FC1B34"/>
    <w:rsid w:val="00FC1C64"/>
    <w:rsid w:val="00FC30E0"/>
    <w:rsid w:val="00FC4644"/>
    <w:rsid w:val="00FC5425"/>
    <w:rsid w:val="00FD2996"/>
    <w:rsid w:val="00FD2B62"/>
    <w:rsid w:val="00FD400A"/>
    <w:rsid w:val="00FD44AD"/>
    <w:rsid w:val="00FD50B1"/>
    <w:rsid w:val="00FD6E99"/>
    <w:rsid w:val="00FE3928"/>
    <w:rsid w:val="00FE679A"/>
    <w:rsid w:val="00FE6A9F"/>
    <w:rsid w:val="00FF13EA"/>
    <w:rsid w:val="00FF1E35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3D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uiPriority w:val="99"/>
    <w:rsid w:val="00672978"/>
    <w:rPr>
      <w:color w:val="auto"/>
    </w:rPr>
  </w:style>
  <w:style w:type="paragraph" w:styleId="ListParagraph">
    <w:name w:val="List Paragraph"/>
    <w:basedOn w:val="Normal"/>
    <w:uiPriority w:val="99"/>
    <w:qFormat/>
    <w:rsid w:val="00672978"/>
    <w:pPr>
      <w:ind w:left="720"/>
    </w:pPr>
  </w:style>
  <w:style w:type="character" w:customStyle="1" w:styleId="a0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1">
    <w:name w:val="Заголовок статьи"/>
    <w:basedOn w:val="Normal"/>
    <w:next w:val="Normal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2">
    <w:name w:val="Комментарий"/>
    <w:basedOn w:val="Normal"/>
    <w:next w:val="Normal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3">
    <w:name w:val="Информация об изменениях документа"/>
    <w:basedOn w:val="a2"/>
    <w:next w:val="Normal"/>
    <w:uiPriority w:val="99"/>
    <w:rsid w:val="00885461"/>
    <w:rPr>
      <w:i/>
      <w:iCs/>
    </w:rPr>
  </w:style>
  <w:style w:type="paragraph" w:customStyle="1" w:styleId="a4">
    <w:name w:val="Прижатый влево"/>
    <w:basedOn w:val="Normal"/>
    <w:next w:val="Normal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24290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Normal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DefaultParagraphFont"/>
    <w:uiPriority w:val="99"/>
    <w:rsid w:val="00952BC1"/>
  </w:style>
  <w:style w:type="character" w:customStyle="1" w:styleId="apple-converted-space">
    <w:name w:val="apple-converted-space"/>
    <w:basedOn w:val="DefaultParagraphFont"/>
    <w:uiPriority w:val="99"/>
    <w:rsid w:val="00952BC1"/>
  </w:style>
  <w:style w:type="character" w:customStyle="1" w:styleId="link">
    <w:name w:val="link"/>
    <w:basedOn w:val="DefaultParagraphFont"/>
    <w:uiPriority w:val="99"/>
    <w:rsid w:val="00952BC1"/>
  </w:style>
  <w:style w:type="paragraph" w:styleId="NormalWeb">
    <w:name w:val="Normal (Web)"/>
    <w:basedOn w:val="Normal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Normal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Normal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A130E"/>
    <w:rPr>
      <w:rFonts w:cs="Times New Roman"/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Hyperlink">
    <w:name w:val="Hyperlink"/>
    <w:basedOn w:val="DefaultParagraphFont"/>
    <w:uiPriority w:val="99"/>
    <w:semiHidden/>
    <w:rsid w:val="003438E6"/>
    <w:rPr>
      <w:color w:val="0000FF"/>
      <w:u w:val="single"/>
    </w:rPr>
  </w:style>
  <w:style w:type="paragraph" w:customStyle="1" w:styleId="s15">
    <w:name w:val="s_15"/>
    <w:basedOn w:val="Normal"/>
    <w:uiPriority w:val="99"/>
    <w:rsid w:val="0032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326253"/>
    <w:rPr>
      <w:rFonts w:eastAsia="Times New Roman" w:cs="Calibri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4D3CC5"/>
    <w:pPr>
      <w:tabs>
        <w:tab w:val="left" w:pos="0"/>
      </w:tabs>
      <w:spacing w:after="0" w:line="240" w:lineRule="auto"/>
      <w:ind w:firstLine="142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D3CC5"/>
    <w:rPr>
      <w:rFonts w:ascii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8F066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066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8F066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F066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4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6263137.0" TargetMode="External"/><Relationship Id="rId5" Type="http://schemas.openxmlformats.org/officeDocument/2006/relationships/footnotes" Target="footnotes.xml"/><Relationship Id="rId10" Type="http://schemas.openxmlformats.org/officeDocument/2006/relationships/hyperlink" Target="garantF1://12052272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6367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597</Words>
  <Characters>3403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2018-10-23T09:37:00Z</cp:lastPrinted>
  <dcterms:created xsi:type="dcterms:W3CDTF">2018-10-17T13:40:00Z</dcterms:created>
  <dcterms:modified xsi:type="dcterms:W3CDTF">2018-10-23T09:39:00Z</dcterms:modified>
</cp:coreProperties>
</file>