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99" w:rsidRDefault="00B35D99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9.2pt;margin-top:-6.5pt;width:155.25pt;height:51pt;z-index:251658240" strokecolor="white">
            <v:textbox>
              <w:txbxContent>
                <w:p w:rsidR="00B35D99" w:rsidRPr="0049503A" w:rsidRDefault="00B35D99" w:rsidP="0049503A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Pr="00207567">
        <w:rPr>
          <w:rFonts w:ascii="Times New Roman" w:hAnsi="Times New Roman" w:cs="Times New Roman"/>
          <w:sz w:val="18"/>
          <w:szCs w:val="1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3.75pt" o:ole="">
            <v:imagedata r:id="rId7" o:title=""/>
          </v:shape>
          <o:OLEObject Type="Embed" ProgID="Word.Picture.8" ShapeID="_x0000_i1025" DrawAspect="Content" ObjectID="_1588746785" r:id="rId8"/>
        </w:object>
      </w:r>
    </w:p>
    <w:p w:rsidR="00B35D99" w:rsidRDefault="00B35D99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5D99" w:rsidRPr="00915A5C" w:rsidRDefault="00B35D99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B35D99" w:rsidRPr="00915A5C" w:rsidRDefault="00B35D99" w:rsidP="00950D31">
      <w:pPr>
        <w:pBdr>
          <w:bottom w:val="single" w:sz="12" w:space="1" w:color="auto"/>
        </w:pBdr>
        <w:tabs>
          <w:tab w:val="left" w:pos="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B35D99" w:rsidRDefault="00B35D99" w:rsidP="00950D31">
      <w:pPr>
        <w:pStyle w:val="Heading2"/>
        <w:suppressAutoHyphens/>
        <w:jc w:val="center"/>
        <w:rPr>
          <w:rFonts w:ascii="Times New Roman" w:hAnsi="Times New Roman" w:cs="Times New Roman"/>
          <w:i w:val="0"/>
          <w:iCs w:val="0"/>
        </w:rPr>
      </w:pPr>
      <w:r w:rsidRPr="00915A5C">
        <w:rPr>
          <w:rFonts w:ascii="Times New Roman" w:hAnsi="Times New Roman" w:cs="Times New Roman"/>
          <w:i w:val="0"/>
          <w:iCs w:val="0"/>
        </w:rPr>
        <w:t>ПОСТАНОВЛЕНИЕ</w:t>
      </w:r>
    </w:p>
    <w:p w:rsidR="00B35D99" w:rsidRDefault="00B35D99" w:rsidP="00950D31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B35D99" w:rsidRDefault="00B35D99" w:rsidP="00950D31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>22.05.2018</w:t>
      </w:r>
      <w:r w:rsidRPr="005D5E8B">
        <w:rPr>
          <w:rFonts w:ascii="Times New Roman" w:hAnsi="Times New Roman" w:cs="Times New Roman"/>
          <w:b w:val="0"/>
          <w:bCs w:val="0"/>
          <w:i w:val="0"/>
          <w:iCs w:val="0"/>
        </w:rPr>
        <w:tab/>
        <w:t>г. Вышний Волочек</w:t>
      </w:r>
      <w:r>
        <w:rPr>
          <w:rFonts w:ascii="Times New Roman" w:hAnsi="Times New Roman" w:cs="Times New Roman"/>
          <w:b w:val="0"/>
          <w:bCs w:val="0"/>
          <w:i w:val="0"/>
          <w:iCs w:val="0"/>
        </w:rPr>
        <w:tab/>
        <w:t xml:space="preserve">№ 92 </w:t>
      </w:r>
    </w:p>
    <w:p w:rsidR="00B35D99" w:rsidRPr="00C36FE3" w:rsidRDefault="00B35D99" w:rsidP="00950D31">
      <w:p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345"/>
      </w:tblGrid>
      <w:tr w:rsidR="00B35D99" w:rsidRPr="00604354">
        <w:trPr>
          <w:trHeight w:val="1235"/>
        </w:trPr>
        <w:tc>
          <w:tcPr>
            <w:tcW w:w="6345" w:type="dxa"/>
          </w:tcPr>
          <w:p w:rsidR="00B35D99" w:rsidRPr="00473CA0" w:rsidRDefault="00B35D99" w:rsidP="00473C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CA0">
              <w:rPr>
                <w:rFonts w:ascii="Times New Roman" w:hAnsi="Times New Roman" w:cs="Times New Roman"/>
                <w:sz w:val="28"/>
                <w:szCs w:val="28"/>
              </w:rPr>
              <w:t xml:space="preserve">Об установлении норматива стоимости </w:t>
            </w:r>
          </w:p>
          <w:p w:rsidR="00B35D99" w:rsidRDefault="00B35D99" w:rsidP="00D57ABC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CA0">
              <w:rPr>
                <w:rFonts w:ascii="Times New Roman" w:hAnsi="Times New Roman" w:cs="Times New Roman"/>
                <w:sz w:val="28"/>
                <w:szCs w:val="28"/>
              </w:rPr>
              <w:t xml:space="preserve">одного квадратного метра общей площади жилья по муниципальному образованию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Вышневолоцкий район </w:t>
            </w:r>
            <w:r w:rsidRPr="00473CA0">
              <w:rPr>
                <w:rFonts w:ascii="Times New Roman" w:hAnsi="Times New Roman" w:cs="Times New Roman"/>
                <w:sz w:val="28"/>
                <w:szCs w:val="28"/>
              </w:rPr>
              <w:t xml:space="preserve"> Тверской области </w:t>
            </w:r>
          </w:p>
          <w:p w:rsidR="00B35D99" w:rsidRPr="00604354" w:rsidRDefault="00B35D99" w:rsidP="00D57ABC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CA0">
              <w:rPr>
                <w:rFonts w:ascii="Times New Roman" w:hAnsi="Times New Roman" w:cs="Times New Roman"/>
                <w:sz w:val="28"/>
                <w:szCs w:val="28"/>
              </w:rPr>
              <w:t>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3CA0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:rsidR="00B35D99" w:rsidRPr="00604354" w:rsidRDefault="00B35D99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cs="Times New Roman"/>
          <w:sz w:val="28"/>
          <w:szCs w:val="28"/>
        </w:rPr>
        <w:tab/>
      </w:r>
    </w:p>
    <w:p w:rsidR="00B35D99" w:rsidRPr="00604354" w:rsidRDefault="00B35D99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E62313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Правительства Тверской области от 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62313">
        <w:rPr>
          <w:rFonts w:ascii="Times New Roman" w:hAnsi="Times New Roman" w:cs="Times New Roman"/>
          <w:sz w:val="28"/>
          <w:szCs w:val="28"/>
        </w:rPr>
        <w:t>.12.201</w:t>
      </w:r>
      <w:r>
        <w:rPr>
          <w:rFonts w:ascii="Times New Roman" w:hAnsi="Times New Roman" w:cs="Times New Roman"/>
          <w:sz w:val="28"/>
          <w:szCs w:val="28"/>
        </w:rPr>
        <w:t>7 № 415-пп</w:t>
      </w:r>
      <w:r w:rsidRPr="00E62313">
        <w:rPr>
          <w:rFonts w:ascii="Times New Roman" w:hAnsi="Times New Roman" w:cs="Times New Roman"/>
          <w:sz w:val="28"/>
          <w:szCs w:val="28"/>
        </w:rPr>
        <w:t xml:space="preserve"> «Об утверждении средней рыночной стоимости одного квадратного метра общей площади жилья по муниципальным районам и городским округам Тверской области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62313">
        <w:rPr>
          <w:rFonts w:ascii="Times New Roman" w:hAnsi="Times New Roman" w:cs="Times New Roman"/>
          <w:sz w:val="28"/>
          <w:szCs w:val="28"/>
        </w:rPr>
        <w:t xml:space="preserve"> год»</w:t>
      </w:r>
      <w:r w:rsidRPr="00604354">
        <w:rPr>
          <w:rFonts w:ascii="Times New Roman" w:hAnsi="Times New Roman" w:cs="Times New Roman"/>
          <w:sz w:val="28"/>
          <w:szCs w:val="28"/>
        </w:rPr>
        <w:t>,</w:t>
      </w:r>
    </w:p>
    <w:p w:rsidR="00B35D99" w:rsidRPr="00604354" w:rsidRDefault="00B35D99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35D99" w:rsidRPr="00604354" w:rsidRDefault="00B35D99" w:rsidP="00950D31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354">
        <w:rPr>
          <w:rFonts w:ascii="Times New Roman" w:hAnsi="Times New Roman" w:cs="Times New Roman"/>
          <w:b/>
          <w:bCs/>
          <w:sz w:val="28"/>
          <w:szCs w:val="28"/>
        </w:rPr>
        <w:t>ПОСТАНОВЛЯЮ:</w:t>
      </w:r>
    </w:p>
    <w:p w:rsidR="00B35D99" w:rsidRPr="00604354" w:rsidRDefault="00B35D99" w:rsidP="00950D31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5D99" w:rsidRDefault="00B35D99" w:rsidP="00E62313">
      <w:pPr>
        <w:numPr>
          <w:ilvl w:val="0"/>
          <w:numId w:val="24"/>
        </w:numPr>
        <w:ind w:left="142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E62313">
        <w:rPr>
          <w:rFonts w:ascii="Times New Roman" w:hAnsi="Times New Roman" w:cs="Times New Roman"/>
          <w:sz w:val="28"/>
          <w:szCs w:val="28"/>
        </w:rPr>
        <w:t>Установить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62313">
        <w:rPr>
          <w:rFonts w:ascii="Times New Roman" w:hAnsi="Times New Roman" w:cs="Times New Roman"/>
          <w:sz w:val="28"/>
          <w:szCs w:val="28"/>
        </w:rPr>
        <w:t xml:space="preserve"> год норматив стоимости одного квадратного метра общей площади жилья по муниципальному образованию </w:t>
      </w:r>
      <w:r>
        <w:rPr>
          <w:rFonts w:ascii="Times New Roman" w:hAnsi="Times New Roman" w:cs="Times New Roman"/>
          <w:sz w:val="28"/>
          <w:szCs w:val="28"/>
        </w:rPr>
        <w:t>Вышневолоцкий район</w:t>
      </w:r>
      <w:r w:rsidRPr="00E62313">
        <w:rPr>
          <w:rFonts w:ascii="Times New Roman" w:hAnsi="Times New Roman" w:cs="Times New Roman"/>
          <w:sz w:val="28"/>
          <w:szCs w:val="28"/>
        </w:rPr>
        <w:t xml:space="preserve"> Тверской области для расчета размера социальной выплаты молодым семьям – участникам </w:t>
      </w:r>
      <w:r>
        <w:rPr>
          <w:rFonts w:ascii="Times New Roman" w:hAnsi="Times New Roman" w:cs="Times New Roman"/>
          <w:sz w:val="28"/>
          <w:szCs w:val="28"/>
        </w:rPr>
        <w:t xml:space="preserve">подпрограммы </w:t>
      </w:r>
      <w:r w:rsidRPr="00E62313">
        <w:rPr>
          <w:rFonts w:ascii="Times New Roman" w:hAnsi="Times New Roman" w:cs="Times New Roman"/>
          <w:sz w:val="28"/>
          <w:szCs w:val="28"/>
        </w:rPr>
        <w:t xml:space="preserve"> «Обеспечение жильём молодых семей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 Вышневолоцкий район»  </w:t>
      </w:r>
      <w:r w:rsidRPr="00E62313">
        <w:rPr>
          <w:rFonts w:ascii="Times New Roman" w:hAnsi="Times New Roman" w:cs="Times New Roman"/>
          <w:sz w:val="28"/>
          <w:szCs w:val="28"/>
        </w:rPr>
        <w:t xml:space="preserve">муниципальной программы муниципального образования Вышневолоцкий район Тверской области «Молодежь Вышневолоцкого района Тверской области на 2014 – 2019 годы» в размере </w:t>
      </w:r>
      <w:r>
        <w:rPr>
          <w:rFonts w:ascii="Times New Roman" w:hAnsi="Times New Roman" w:cs="Times New Roman"/>
          <w:sz w:val="28"/>
          <w:szCs w:val="28"/>
        </w:rPr>
        <w:t>30619</w:t>
      </w:r>
      <w:r w:rsidRPr="00E62313">
        <w:rPr>
          <w:rFonts w:ascii="Times New Roman" w:hAnsi="Times New Roman" w:cs="Times New Roman"/>
          <w:sz w:val="28"/>
          <w:szCs w:val="28"/>
        </w:rPr>
        <w:t xml:space="preserve"> (тридцать тысяч</w:t>
      </w:r>
      <w:r>
        <w:rPr>
          <w:rFonts w:ascii="Times New Roman" w:hAnsi="Times New Roman" w:cs="Times New Roman"/>
          <w:sz w:val="28"/>
          <w:szCs w:val="28"/>
        </w:rPr>
        <w:t xml:space="preserve"> шестьсот девятнадцать)</w:t>
      </w:r>
      <w:r w:rsidRPr="00E62313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62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62313">
        <w:rPr>
          <w:rFonts w:ascii="Times New Roman" w:hAnsi="Times New Roman" w:cs="Times New Roman"/>
          <w:sz w:val="28"/>
          <w:szCs w:val="28"/>
        </w:rPr>
        <w:t>0 копеек.</w:t>
      </w:r>
    </w:p>
    <w:p w:rsidR="00B35D99" w:rsidRDefault="00B35D99" w:rsidP="008D02D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35D99" w:rsidRDefault="00B35D99" w:rsidP="00E62313">
      <w:pPr>
        <w:numPr>
          <w:ilvl w:val="0"/>
          <w:numId w:val="24"/>
        </w:numPr>
        <w:ind w:left="142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E62313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</w:t>
      </w:r>
      <w:r>
        <w:rPr>
          <w:rFonts w:ascii="Times New Roman" w:hAnsi="Times New Roman" w:cs="Times New Roman"/>
          <w:sz w:val="28"/>
          <w:szCs w:val="28"/>
        </w:rPr>
        <w:t>Вышневолоцкого района Шарапову Н.В.</w:t>
      </w:r>
    </w:p>
    <w:p w:rsidR="00B35D99" w:rsidRDefault="00B35D99" w:rsidP="008D0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D99" w:rsidRPr="00E62313" w:rsidRDefault="00B35D99" w:rsidP="00E62313">
      <w:pPr>
        <w:numPr>
          <w:ilvl w:val="0"/>
          <w:numId w:val="24"/>
        </w:numPr>
        <w:ind w:left="142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E62313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принятия и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B35D99" w:rsidRDefault="00B35D99" w:rsidP="00A75072">
      <w:pPr>
        <w:tabs>
          <w:tab w:val="left" w:pos="1134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5D99" w:rsidRDefault="00B35D99" w:rsidP="009D4CC1">
      <w:pPr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ab/>
      </w:r>
    </w:p>
    <w:p w:rsidR="00B35D99" w:rsidRPr="00604354" w:rsidRDefault="00B35D99" w:rsidP="009D4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>Глава Вышневолоцкого района</w:t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  <w:t>Н. П. Рощина</w:t>
      </w:r>
    </w:p>
    <w:p w:rsidR="00B35D99" w:rsidRPr="00604354" w:rsidRDefault="00B35D99" w:rsidP="009D4CC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5D99" w:rsidRPr="00604354" w:rsidSect="008D02D3">
      <w:pgSz w:w="11906" w:h="16838" w:code="9"/>
      <w:pgMar w:top="567" w:right="851" w:bottom="34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D99" w:rsidRDefault="00B35D99" w:rsidP="0002671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35D99" w:rsidRDefault="00B35D99" w:rsidP="0002671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D99" w:rsidRDefault="00B35D99" w:rsidP="0002671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35D99" w:rsidRDefault="00B35D99" w:rsidP="0002671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DFE6C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2C654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D182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1663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2EF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4E23C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590AF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884C8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FFC4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ECC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87234"/>
    <w:multiLevelType w:val="hybridMultilevel"/>
    <w:tmpl w:val="EC5E619C"/>
    <w:lvl w:ilvl="0" w:tplc="8D384628">
      <w:start w:val="1"/>
      <w:numFmt w:val="decimal"/>
      <w:lvlText w:val="7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6180982"/>
    <w:multiLevelType w:val="multilevel"/>
    <w:tmpl w:val="4A480C3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2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3">
    <w:nsid w:val="12B676CA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4">
    <w:nsid w:val="19AB795B"/>
    <w:multiLevelType w:val="hybridMultilevel"/>
    <w:tmpl w:val="B74ED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D209BF"/>
    <w:multiLevelType w:val="hybridMultilevel"/>
    <w:tmpl w:val="0A104232"/>
    <w:lvl w:ilvl="0" w:tplc="A802C79C">
      <w:start w:val="1"/>
      <w:numFmt w:val="decimal"/>
      <w:lvlText w:val="5.%1"/>
      <w:lvlJc w:val="left"/>
      <w:pPr>
        <w:ind w:left="72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262C4B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7">
    <w:nsid w:val="2BC2717A"/>
    <w:multiLevelType w:val="hybridMultilevel"/>
    <w:tmpl w:val="1BCA9026"/>
    <w:lvl w:ilvl="0" w:tplc="9B044D9C">
      <w:start w:val="1"/>
      <w:numFmt w:val="bullet"/>
      <w:lvlText w:val="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8">
    <w:nsid w:val="2C1E3CE0"/>
    <w:multiLevelType w:val="hybridMultilevel"/>
    <w:tmpl w:val="4F886C3C"/>
    <w:lvl w:ilvl="0" w:tplc="E1EEF558">
      <w:start w:val="1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190C47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20">
    <w:nsid w:val="3B45008D"/>
    <w:multiLevelType w:val="singleLevel"/>
    <w:tmpl w:val="5702622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1">
    <w:nsid w:val="3CAB19BF"/>
    <w:multiLevelType w:val="hybridMultilevel"/>
    <w:tmpl w:val="01DA8834"/>
    <w:lvl w:ilvl="0" w:tplc="D400BC14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3D4C600A"/>
    <w:multiLevelType w:val="singleLevel"/>
    <w:tmpl w:val="7596798E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3">
    <w:nsid w:val="40372EF5"/>
    <w:multiLevelType w:val="singleLevel"/>
    <w:tmpl w:val="52329A3A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44AB067D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5">
    <w:nsid w:val="467C3A4B"/>
    <w:multiLevelType w:val="hybridMultilevel"/>
    <w:tmpl w:val="013CA024"/>
    <w:lvl w:ilvl="0" w:tplc="1D86F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0A40AE">
      <w:numFmt w:val="none"/>
      <w:lvlText w:val=""/>
      <w:lvlJc w:val="left"/>
      <w:pPr>
        <w:tabs>
          <w:tab w:val="num" w:pos="360"/>
        </w:tabs>
      </w:pPr>
    </w:lvl>
    <w:lvl w:ilvl="2" w:tplc="B218E4D2">
      <w:numFmt w:val="none"/>
      <w:lvlText w:val=""/>
      <w:lvlJc w:val="left"/>
      <w:pPr>
        <w:tabs>
          <w:tab w:val="num" w:pos="360"/>
        </w:tabs>
      </w:pPr>
    </w:lvl>
    <w:lvl w:ilvl="3" w:tplc="114AB2AC">
      <w:numFmt w:val="none"/>
      <w:lvlText w:val=""/>
      <w:lvlJc w:val="left"/>
      <w:pPr>
        <w:tabs>
          <w:tab w:val="num" w:pos="360"/>
        </w:tabs>
      </w:pPr>
    </w:lvl>
    <w:lvl w:ilvl="4" w:tplc="0900A75C">
      <w:numFmt w:val="none"/>
      <w:lvlText w:val=""/>
      <w:lvlJc w:val="left"/>
      <w:pPr>
        <w:tabs>
          <w:tab w:val="num" w:pos="360"/>
        </w:tabs>
      </w:pPr>
    </w:lvl>
    <w:lvl w:ilvl="5" w:tplc="EDF8CC34">
      <w:numFmt w:val="none"/>
      <w:lvlText w:val=""/>
      <w:lvlJc w:val="left"/>
      <w:pPr>
        <w:tabs>
          <w:tab w:val="num" w:pos="360"/>
        </w:tabs>
      </w:pPr>
    </w:lvl>
    <w:lvl w:ilvl="6" w:tplc="97F62014">
      <w:numFmt w:val="none"/>
      <w:lvlText w:val=""/>
      <w:lvlJc w:val="left"/>
      <w:pPr>
        <w:tabs>
          <w:tab w:val="num" w:pos="360"/>
        </w:tabs>
      </w:pPr>
    </w:lvl>
    <w:lvl w:ilvl="7" w:tplc="EEB8B97A">
      <w:numFmt w:val="none"/>
      <w:lvlText w:val=""/>
      <w:lvlJc w:val="left"/>
      <w:pPr>
        <w:tabs>
          <w:tab w:val="num" w:pos="360"/>
        </w:tabs>
      </w:pPr>
    </w:lvl>
    <w:lvl w:ilvl="8" w:tplc="ED14A8E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9F57103"/>
    <w:multiLevelType w:val="hybridMultilevel"/>
    <w:tmpl w:val="22BA86E2"/>
    <w:lvl w:ilvl="0" w:tplc="E1EEF558">
      <w:start w:val="1"/>
      <w:numFmt w:val="decimal"/>
      <w:lvlText w:val="1.%1"/>
      <w:lvlJc w:val="left"/>
      <w:pPr>
        <w:ind w:left="180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C1A3AED"/>
    <w:multiLevelType w:val="hybridMultilevel"/>
    <w:tmpl w:val="5D20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063EBD"/>
    <w:multiLevelType w:val="hybridMultilevel"/>
    <w:tmpl w:val="5DAE3F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05D395E"/>
    <w:multiLevelType w:val="singleLevel"/>
    <w:tmpl w:val="BAA012F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0">
    <w:nsid w:val="578F46EE"/>
    <w:multiLevelType w:val="multilevel"/>
    <w:tmpl w:val="094C1144"/>
    <w:lvl w:ilvl="0">
      <w:start w:val="1"/>
      <w:numFmt w:val="decimal"/>
      <w:lvlText w:val="%1."/>
      <w:lvlJc w:val="left"/>
      <w:pPr>
        <w:ind w:left="851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2."/>
      <w:lvlJc w:val="left"/>
      <w:pPr>
        <w:ind w:left="1931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31">
    <w:nsid w:val="59751A00"/>
    <w:multiLevelType w:val="hybridMultilevel"/>
    <w:tmpl w:val="39F49C4C"/>
    <w:lvl w:ilvl="0" w:tplc="495EEA72">
      <w:start w:val="3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B0D02"/>
    <w:multiLevelType w:val="singleLevel"/>
    <w:tmpl w:val="5502AA94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6A63CA4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4">
    <w:nsid w:val="69D853B2"/>
    <w:multiLevelType w:val="hybridMultilevel"/>
    <w:tmpl w:val="13BA4308"/>
    <w:lvl w:ilvl="0" w:tplc="E1EEF558">
      <w:start w:val="1"/>
      <w:numFmt w:val="decimal"/>
      <w:lvlText w:val="1.%1"/>
      <w:lvlJc w:val="left"/>
      <w:pPr>
        <w:ind w:left="108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3501F"/>
    <w:multiLevelType w:val="hybridMultilevel"/>
    <w:tmpl w:val="890E84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4C51BE"/>
    <w:multiLevelType w:val="hybridMultilevel"/>
    <w:tmpl w:val="7D163222"/>
    <w:lvl w:ilvl="0" w:tplc="EE06E8CE">
      <w:start w:val="1"/>
      <w:numFmt w:val="decimal"/>
      <w:lvlText w:val="5.%1"/>
      <w:lvlJc w:val="left"/>
      <w:pPr>
        <w:ind w:left="72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70730"/>
    <w:multiLevelType w:val="hybridMultilevel"/>
    <w:tmpl w:val="1654030A"/>
    <w:lvl w:ilvl="0" w:tplc="EE06E8CE">
      <w:start w:val="1"/>
      <w:numFmt w:val="decimal"/>
      <w:lvlText w:val="5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14"/>
  </w:num>
  <w:num w:numId="3">
    <w:abstractNumId w:val="28"/>
  </w:num>
  <w:num w:numId="4">
    <w:abstractNumId w:val="35"/>
  </w:num>
  <w:num w:numId="5">
    <w:abstractNumId w:val="20"/>
  </w:num>
  <w:num w:numId="6">
    <w:abstractNumId w:val="24"/>
  </w:num>
  <w:num w:numId="7">
    <w:abstractNumId w:val="33"/>
  </w:num>
  <w:num w:numId="8">
    <w:abstractNumId w:val="22"/>
  </w:num>
  <w:num w:numId="9">
    <w:abstractNumId w:val="32"/>
  </w:num>
  <w:num w:numId="10">
    <w:abstractNumId w:val="29"/>
  </w:num>
  <w:num w:numId="11">
    <w:abstractNumId w:val="23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7"/>
  </w:num>
  <w:num w:numId="23">
    <w:abstractNumId w:val="25"/>
  </w:num>
  <w:num w:numId="24">
    <w:abstractNumId w:val="12"/>
  </w:num>
  <w:num w:numId="25">
    <w:abstractNumId w:val="21"/>
  </w:num>
  <w:num w:numId="26">
    <w:abstractNumId w:val="11"/>
  </w:num>
  <w:num w:numId="27">
    <w:abstractNumId w:val="30"/>
  </w:num>
  <w:num w:numId="28">
    <w:abstractNumId w:val="36"/>
  </w:num>
  <w:num w:numId="29">
    <w:abstractNumId w:val="15"/>
  </w:num>
  <w:num w:numId="30">
    <w:abstractNumId w:val="34"/>
  </w:num>
  <w:num w:numId="31">
    <w:abstractNumId w:val="26"/>
  </w:num>
  <w:num w:numId="32">
    <w:abstractNumId w:val="18"/>
  </w:num>
  <w:num w:numId="33">
    <w:abstractNumId w:val="13"/>
  </w:num>
  <w:num w:numId="34">
    <w:abstractNumId w:val="19"/>
  </w:num>
  <w:num w:numId="35">
    <w:abstractNumId w:val="31"/>
  </w:num>
  <w:num w:numId="36">
    <w:abstractNumId w:val="17"/>
  </w:num>
  <w:num w:numId="37">
    <w:abstractNumId w:val="37"/>
  </w:num>
  <w:num w:numId="38">
    <w:abstractNumId w:val="10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5EC"/>
    <w:rsid w:val="0001042B"/>
    <w:rsid w:val="00011D6A"/>
    <w:rsid w:val="000165F1"/>
    <w:rsid w:val="0002027A"/>
    <w:rsid w:val="0002671B"/>
    <w:rsid w:val="00030434"/>
    <w:rsid w:val="0003074C"/>
    <w:rsid w:val="0003534D"/>
    <w:rsid w:val="000365EC"/>
    <w:rsid w:val="000366BF"/>
    <w:rsid w:val="00044C15"/>
    <w:rsid w:val="00055195"/>
    <w:rsid w:val="000625FC"/>
    <w:rsid w:val="00070FB5"/>
    <w:rsid w:val="0007194D"/>
    <w:rsid w:val="000726A2"/>
    <w:rsid w:val="000751D4"/>
    <w:rsid w:val="00077314"/>
    <w:rsid w:val="000801EB"/>
    <w:rsid w:val="00085D58"/>
    <w:rsid w:val="000957B4"/>
    <w:rsid w:val="000A47E8"/>
    <w:rsid w:val="000D1C66"/>
    <w:rsid w:val="000E40C0"/>
    <w:rsid w:val="001006A1"/>
    <w:rsid w:val="0010080E"/>
    <w:rsid w:val="001073F9"/>
    <w:rsid w:val="00112CBB"/>
    <w:rsid w:val="00116DD0"/>
    <w:rsid w:val="00122132"/>
    <w:rsid w:val="001248A7"/>
    <w:rsid w:val="00136677"/>
    <w:rsid w:val="00142885"/>
    <w:rsid w:val="00143238"/>
    <w:rsid w:val="001448F1"/>
    <w:rsid w:val="00144DD4"/>
    <w:rsid w:val="0014779A"/>
    <w:rsid w:val="00150B31"/>
    <w:rsid w:val="00153693"/>
    <w:rsid w:val="00154844"/>
    <w:rsid w:val="00164BD2"/>
    <w:rsid w:val="001756B9"/>
    <w:rsid w:val="00176B73"/>
    <w:rsid w:val="00192B18"/>
    <w:rsid w:val="001B6FD0"/>
    <w:rsid w:val="001C43C3"/>
    <w:rsid w:val="001C7402"/>
    <w:rsid w:val="001D450C"/>
    <w:rsid w:val="001E15DF"/>
    <w:rsid w:val="001F1322"/>
    <w:rsid w:val="001F6274"/>
    <w:rsid w:val="00207567"/>
    <w:rsid w:val="0020798A"/>
    <w:rsid w:val="00223DC8"/>
    <w:rsid w:val="00242E2D"/>
    <w:rsid w:val="00244946"/>
    <w:rsid w:val="00244AD2"/>
    <w:rsid w:val="002475A9"/>
    <w:rsid w:val="00250C1C"/>
    <w:rsid w:val="00254803"/>
    <w:rsid w:val="002569F7"/>
    <w:rsid w:val="002602D9"/>
    <w:rsid w:val="002642D7"/>
    <w:rsid w:val="002708AA"/>
    <w:rsid w:val="0027096F"/>
    <w:rsid w:val="00273113"/>
    <w:rsid w:val="00274ABE"/>
    <w:rsid w:val="002815CA"/>
    <w:rsid w:val="00284503"/>
    <w:rsid w:val="00296789"/>
    <w:rsid w:val="00296D85"/>
    <w:rsid w:val="002A01E6"/>
    <w:rsid w:val="002A7C64"/>
    <w:rsid w:val="002D0F4E"/>
    <w:rsid w:val="002D4769"/>
    <w:rsid w:val="002E4152"/>
    <w:rsid w:val="002E5FA8"/>
    <w:rsid w:val="002E689D"/>
    <w:rsid w:val="002F4F59"/>
    <w:rsid w:val="002F7201"/>
    <w:rsid w:val="00327685"/>
    <w:rsid w:val="00333FB3"/>
    <w:rsid w:val="003369B2"/>
    <w:rsid w:val="00345063"/>
    <w:rsid w:val="0036615F"/>
    <w:rsid w:val="00374D0B"/>
    <w:rsid w:val="003871E2"/>
    <w:rsid w:val="003949C6"/>
    <w:rsid w:val="003966BC"/>
    <w:rsid w:val="003B2108"/>
    <w:rsid w:val="003B4C16"/>
    <w:rsid w:val="003C69A4"/>
    <w:rsid w:val="003C7C3F"/>
    <w:rsid w:val="003D5AD3"/>
    <w:rsid w:val="003F1125"/>
    <w:rsid w:val="003F2D5B"/>
    <w:rsid w:val="003F752A"/>
    <w:rsid w:val="00401ECE"/>
    <w:rsid w:val="00407FCC"/>
    <w:rsid w:val="00420A84"/>
    <w:rsid w:val="004359B4"/>
    <w:rsid w:val="004400B3"/>
    <w:rsid w:val="0045355E"/>
    <w:rsid w:val="00461574"/>
    <w:rsid w:val="00473B89"/>
    <w:rsid w:val="00473CA0"/>
    <w:rsid w:val="00476FE9"/>
    <w:rsid w:val="0049503A"/>
    <w:rsid w:val="004A29D9"/>
    <w:rsid w:val="004B5A94"/>
    <w:rsid w:val="004C128E"/>
    <w:rsid w:val="004C3CB5"/>
    <w:rsid w:val="004D22DF"/>
    <w:rsid w:val="004D75B6"/>
    <w:rsid w:val="004E0754"/>
    <w:rsid w:val="004E1AA3"/>
    <w:rsid w:val="004E3548"/>
    <w:rsid w:val="004E3AC0"/>
    <w:rsid w:val="004F39B7"/>
    <w:rsid w:val="004F5083"/>
    <w:rsid w:val="00504458"/>
    <w:rsid w:val="00507803"/>
    <w:rsid w:val="00521D1F"/>
    <w:rsid w:val="0053081D"/>
    <w:rsid w:val="005352FE"/>
    <w:rsid w:val="00543E4E"/>
    <w:rsid w:val="00556878"/>
    <w:rsid w:val="005628D2"/>
    <w:rsid w:val="0056397F"/>
    <w:rsid w:val="005727BF"/>
    <w:rsid w:val="00584875"/>
    <w:rsid w:val="005921BC"/>
    <w:rsid w:val="005930E1"/>
    <w:rsid w:val="0059544F"/>
    <w:rsid w:val="00596502"/>
    <w:rsid w:val="00596B6F"/>
    <w:rsid w:val="005A15FD"/>
    <w:rsid w:val="005A76E1"/>
    <w:rsid w:val="005B3AD5"/>
    <w:rsid w:val="005C1A39"/>
    <w:rsid w:val="005D047E"/>
    <w:rsid w:val="005D5E8B"/>
    <w:rsid w:val="005E206D"/>
    <w:rsid w:val="005E30B2"/>
    <w:rsid w:val="005E5C5B"/>
    <w:rsid w:val="006035D5"/>
    <w:rsid w:val="00603E2C"/>
    <w:rsid w:val="00604354"/>
    <w:rsid w:val="0060662D"/>
    <w:rsid w:val="00612AB5"/>
    <w:rsid w:val="006151C6"/>
    <w:rsid w:val="00615D48"/>
    <w:rsid w:val="00635AA6"/>
    <w:rsid w:val="00635C0A"/>
    <w:rsid w:val="00644F9F"/>
    <w:rsid w:val="006547BE"/>
    <w:rsid w:val="00655635"/>
    <w:rsid w:val="0065655D"/>
    <w:rsid w:val="0066163B"/>
    <w:rsid w:val="006643F4"/>
    <w:rsid w:val="0067186E"/>
    <w:rsid w:val="0067628A"/>
    <w:rsid w:val="00677EAA"/>
    <w:rsid w:val="00687094"/>
    <w:rsid w:val="0069757C"/>
    <w:rsid w:val="006A25D1"/>
    <w:rsid w:val="006A49AE"/>
    <w:rsid w:val="006A73C9"/>
    <w:rsid w:val="006B02AE"/>
    <w:rsid w:val="006C0637"/>
    <w:rsid w:val="006C0BEF"/>
    <w:rsid w:val="006C71B6"/>
    <w:rsid w:val="006C7916"/>
    <w:rsid w:val="006D1C38"/>
    <w:rsid w:val="006D3030"/>
    <w:rsid w:val="00702C7B"/>
    <w:rsid w:val="00717AA9"/>
    <w:rsid w:val="007257D9"/>
    <w:rsid w:val="00730A2B"/>
    <w:rsid w:val="00733847"/>
    <w:rsid w:val="00752460"/>
    <w:rsid w:val="00755409"/>
    <w:rsid w:val="00762ABE"/>
    <w:rsid w:val="00764899"/>
    <w:rsid w:val="007664B7"/>
    <w:rsid w:val="007665C5"/>
    <w:rsid w:val="00774DFF"/>
    <w:rsid w:val="00781270"/>
    <w:rsid w:val="00781CAA"/>
    <w:rsid w:val="00784789"/>
    <w:rsid w:val="007900E6"/>
    <w:rsid w:val="007949A6"/>
    <w:rsid w:val="00794C21"/>
    <w:rsid w:val="007C590B"/>
    <w:rsid w:val="007D4D56"/>
    <w:rsid w:val="008065C2"/>
    <w:rsid w:val="00806723"/>
    <w:rsid w:val="0081117C"/>
    <w:rsid w:val="0081213B"/>
    <w:rsid w:val="00816F73"/>
    <w:rsid w:val="00827B6B"/>
    <w:rsid w:val="00830B78"/>
    <w:rsid w:val="00833B93"/>
    <w:rsid w:val="00835A4E"/>
    <w:rsid w:val="008468F5"/>
    <w:rsid w:val="0085605C"/>
    <w:rsid w:val="008672A4"/>
    <w:rsid w:val="00874F01"/>
    <w:rsid w:val="008760CD"/>
    <w:rsid w:val="008839A0"/>
    <w:rsid w:val="00890F92"/>
    <w:rsid w:val="00896F2A"/>
    <w:rsid w:val="008A28A9"/>
    <w:rsid w:val="008D02D3"/>
    <w:rsid w:val="008D2284"/>
    <w:rsid w:val="008D4557"/>
    <w:rsid w:val="008E64A3"/>
    <w:rsid w:val="008F7FE2"/>
    <w:rsid w:val="00901447"/>
    <w:rsid w:val="00903807"/>
    <w:rsid w:val="00904697"/>
    <w:rsid w:val="00904CF0"/>
    <w:rsid w:val="00915A5C"/>
    <w:rsid w:val="009179E2"/>
    <w:rsid w:val="00925007"/>
    <w:rsid w:val="009421D5"/>
    <w:rsid w:val="009426BE"/>
    <w:rsid w:val="009474EF"/>
    <w:rsid w:val="00950D31"/>
    <w:rsid w:val="00952209"/>
    <w:rsid w:val="00961B67"/>
    <w:rsid w:val="00982852"/>
    <w:rsid w:val="009834D0"/>
    <w:rsid w:val="00986CD6"/>
    <w:rsid w:val="00990CA9"/>
    <w:rsid w:val="00995344"/>
    <w:rsid w:val="00995D39"/>
    <w:rsid w:val="00996C3B"/>
    <w:rsid w:val="009A29A0"/>
    <w:rsid w:val="009C2EDB"/>
    <w:rsid w:val="009C76E3"/>
    <w:rsid w:val="009D4CC1"/>
    <w:rsid w:val="009D7870"/>
    <w:rsid w:val="009F04D4"/>
    <w:rsid w:val="009F22F4"/>
    <w:rsid w:val="009F415D"/>
    <w:rsid w:val="00A1258B"/>
    <w:rsid w:val="00A167A2"/>
    <w:rsid w:val="00A20107"/>
    <w:rsid w:val="00A2640E"/>
    <w:rsid w:val="00A47EFE"/>
    <w:rsid w:val="00A649AD"/>
    <w:rsid w:val="00A73E82"/>
    <w:rsid w:val="00A75072"/>
    <w:rsid w:val="00A77097"/>
    <w:rsid w:val="00A87CFF"/>
    <w:rsid w:val="00A93A84"/>
    <w:rsid w:val="00AA0CB1"/>
    <w:rsid w:val="00AA2808"/>
    <w:rsid w:val="00AA452B"/>
    <w:rsid w:val="00AA76F7"/>
    <w:rsid w:val="00AB139B"/>
    <w:rsid w:val="00AC096D"/>
    <w:rsid w:val="00AD10A5"/>
    <w:rsid w:val="00AD397F"/>
    <w:rsid w:val="00AE1BD8"/>
    <w:rsid w:val="00AE7FE2"/>
    <w:rsid w:val="00AF3ABB"/>
    <w:rsid w:val="00AF6089"/>
    <w:rsid w:val="00B00386"/>
    <w:rsid w:val="00B05188"/>
    <w:rsid w:val="00B119BF"/>
    <w:rsid w:val="00B17F53"/>
    <w:rsid w:val="00B31445"/>
    <w:rsid w:val="00B32111"/>
    <w:rsid w:val="00B32D70"/>
    <w:rsid w:val="00B35040"/>
    <w:rsid w:val="00B357E5"/>
    <w:rsid w:val="00B35D99"/>
    <w:rsid w:val="00B36071"/>
    <w:rsid w:val="00B36751"/>
    <w:rsid w:val="00B711AF"/>
    <w:rsid w:val="00B7597B"/>
    <w:rsid w:val="00B82EAB"/>
    <w:rsid w:val="00BB5F42"/>
    <w:rsid w:val="00BB639B"/>
    <w:rsid w:val="00BC3A1A"/>
    <w:rsid w:val="00BD007E"/>
    <w:rsid w:val="00BE5BCC"/>
    <w:rsid w:val="00BF0E85"/>
    <w:rsid w:val="00BF0F59"/>
    <w:rsid w:val="00C05D95"/>
    <w:rsid w:val="00C2281F"/>
    <w:rsid w:val="00C36FE3"/>
    <w:rsid w:val="00C4713F"/>
    <w:rsid w:val="00C538BE"/>
    <w:rsid w:val="00C6799E"/>
    <w:rsid w:val="00C84C83"/>
    <w:rsid w:val="00C9374C"/>
    <w:rsid w:val="00C954C9"/>
    <w:rsid w:val="00C95B70"/>
    <w:rsid w:val="00CA5CAB"/>
    <w:rsid w:val="00CB00C3"/>
    <w:rsid w:val="00CB054B"/>
    <w:rsid w:val="00CB3166"/>
    <w:rsid w:val="00CC4C17"/>
    <w:rsid w:val="00CC5199"/>
    <w:rsid w:val="00CC5303"/>
    <w:rsid w:val="00CD18A1"/>
    <w:rsid w:val="00CD299D"/>
    <w:rsid w:val="00CE626B"/>
    <w:rsid w:val="00CF2898"/>
    <w:rsid w:val="00D03125"/>
    <w:rsid w:val="00D05BA3"/>
    <w:rsid w:val="00D11A1A"/>
    <w:rsid w:val="00D21634"/>
    <w:rsid w:val="00D24BB3"/>
    <w:rsid w:val="00D25A74"/>
    <w:rsid w:val="00D37B08"/>
    <w:rsid w:val="00D41B37"/>
    <w:rsid w:val="00D55113"/>
    <w:rsid w:val="00D56878"/>
    <w:rsid w:val="00D56CFD"/>
    <w:rsid w:val="00D57ABC"/>
    <w:rsid w:val="00D66AB9"/>
    <w:rsid w:val="00D900E5"/>
    <w:rsid w:val="00D942F0"/>
    <w:rsid w:val="00DA1F25"/>
    <w:rsid w:val="00DA4406"/>
    <w:rsid w:val="00DC2A6E"/>
    <w:rsid w:val="00E01B6C"/>
    <w:rsid w:val="00E12B49"/>
    <w:rsid w:val="00E15455"/>
    <w:rsid w:val="00E22D1E"/>
    <w:rsid w:val="00E46830"/>
    <w:rsid w:val="00E546DA"/>
    <w:rsid w:val="00E55FA6"/>
    <w:rsid w:val="00E62313"/>
    <w:rsid w:val="00E666BB"/>
    <w:rsid w:val="00E67814"/>
    <w:rsid w:val="00E80E32"/>
    <w:rsid w:val="00E82203"/>
    <w:rsid w:val="00E83E61"/>
    <w:rsid w:val="00E9641B"/>
    <w:rsid w:val="00EA309F"/>
    <w:rsid w:val="00EA5403"/>
    <w:rsid w:val="00EA6AB0"/>
    <w:rsid w:val="00EA79A3"/>
    <w:rsid w:val="00EC58DA"/>
    <w:rsid w:val="00EE012E"/>
    <w:rsid w:val="00F06A1A"/>
    <w:rsid w:val="00F06FB5"/>
    <w:rsid w:val="00F100A6"/>
    <w:rsid w:val="00F215A9"/>
    <w:rsid w:val="00F309EC"/>
    <w:rsid w:val="00F30D39"/>
    <w:rsid w:val="00F4337F"/>
    <w:rsid w:val="00F43775"/>
    <w:rsid w:val="00F44E9F"/>
    <w:rsid w:val="00F51693"/>
    <w:rsid w:val="00F5395B"/>
    <w:rsid w:val="00F55B12"/>
    <w:rsid w:val="00F72E1E"/>
    <w:rsid w:val="00F73AB3"/>
    <w:rsid w:val="00F91F46"/>
    <w:rsid w:val="00FA1749"/>
    <w:rsid w:val="00FA21E7"/>
    <w:rsid w:val="00FB1206"/>
    <w:rsid w:val="00FB1D41"/>
    <w:rsid w:val="00FC1346"/>
    <w:rsid w:val="00FC4240"/>
    <w:rsid w:val="00FE30B8"/>
    <w:rsid w:val="00FF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5EC"/>
    <w:rPr>
      <w:rFonts w:eastAsia="Times New Roman"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1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4713F"/>
    <w:rPr>
      <w:rFonts w:ascii="Arial" w:hAnsi="Arial" w:cs="Arial"/>
      <w:b/>
      <w:bCs/>
      <w:i/>
      <w:iCs/>
      <w:sz w:val="28"/>
      <w:szCs w:val="28"/>
    </w:rPr>
  </w:style>
  <w:style w:type="paragraph" w:styleId="List">
    <w:name w:val="List"/>
    <w:basedOn w:val="Normal"/>
    <w:uiPriority w:val="99"/>
    <w:rsid w:val="000365EC"/>
    <w:pPr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Прижатый влево"/>
    <w:basedOn w:val="Normal"/>
    <w:next w:val="Normal"/>
    <w:uiPriority w:val="99"/>
    <w:rsid w:val="000365E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aanao">
    <w:name w:val="aaanao"/>
    <w:basedOn w:val="Normal"/>
    <w:uiPriority w:val="99"/>
    <w:rsid w:val="000365E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36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5EC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0365EC"/>
    <w:pPr>
      <w:ind w:left="720"/>
    </w:pPr>
  </w:style>
  <w:style w:type="table" w:styleId="TableGrid">
    <w:name w:val="Table Grid"/>
    <w:basedOn w:val="TableNormal"/>
    <w:uiPriority w:val="99"/>
    <w:rsid w:val="001C740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A5CA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CA5CAB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Normal"/>
    <w:uiPriority w:val="99"/>
    <w:rsid w:val="00244AD2"/>
    <w:pPr>
      <w:widowControl w:val="0"/>
      <w:autoSpaceDE w:val="0"/>
      <w:autoSpaceDN w:val="0"/>
      <w:adjustRightInd w:val="0"/>
      <w:spacing w:line="288" w:lineRule="exact"/>
      <w:ind w:firstLine="706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244AD2"/>
    <w:pPr>
      <w:widowControl w:val="0"/>
      <w:autoSpaceDE w:val="0"/>
      <w:autoSpaceDN w:val="0"/>
      <w:adjustRightInd w:val="0"/>
      <w:spacing w:line="278" w:lineRule="exact"/>
      <w:ind w:firstLine="725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244AD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244AD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244AD2"/>
    <w:rPr>
      <w:rFonts w:ascii="Times New Roman" w:hAnsi="Times New Roman" w:cs="Times New Roman"/>
      <w:sz w:val="22"/>
      <w:szCs w:val="22"/>
    </w:rPr>
  </w:style>
  <w:style w:type="character" w:customStyle="1" w:styleId="a0">
    <w:name w:val="Гипертекстовая ссылка"/>
    <w:uiPriority w:val="99"/>
    <w:rsid w:val="00EA309F"/>
    <w:rPr>
      <w:color w:val="auto"/>
    </w:rPr>
  </w:style>
  <w:style w:type="paragraph" w:styleId="Header">
    <w:name w:val="header"/>
    <w:basedOn w:val="Normal"/>
    <w:link w:val="HeaderChar"/>
    <w:uiPriority w:val="99"/>
    <w:semiHidden/>
    <w:rsid w:val="0002671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671B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2671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671B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92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1</Pages>
  <Words>226</Words>
  <Characters>1290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Ирина</dc:creator>
  <cp:keywords/>
  <dc:description/>
  <cp:lastModifiedBy>1</cp:lastModifiedBy>
  <cp:revision>2</cp:revision>
  <cp:lastPrinted>2018-05-25T04:54:00Z</cp:lastPrinted>
  <dcterms:created xsi:type="dcterms:W3CDTF">2018-05-25T05:47:00Z</dcterms:created>
  <dcterms:modified xsi:type="dcterms:W3CDTF">2018-05-25T05:47:00Z</dcterms:modified>
</cp:coreProperties>
</file>