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28" w:rsidRPr="001C1DFB" w:rsidRDefault="007B5328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C1DFB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70254322" r:id="rId6"/>
        </w:object>
      </w:r>
    </w:p>
    <w:p w:rsidR="007B5328" w:rsidRDefault="007B5328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4"/>
          <w:szCs w:val="24"/>
          <w:lang w:eastAsia="ru-RU"/>
        </w:rPr>
      </w:pPr>
    </w:p>
    <w:p w:rsidR="007B5328" w:rsidRPr="00156D34" w:rsidRDefault="007B5328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156D34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7B5328" w:rsidRPr="00156D34" w:rsidRDefault="007B5328" w:rsidP="00EB2D67">
      <w:pPr>
        <w:pBdr>
          <w:bottom w:val="single" w:sz="12" w:space="1" w:color="auto"/>
        </w:pBdr>
        <w:tabs>
          <w:tab w:val="center" w:pos="4819"/>
          <w:tab w:val="left" w:pos="872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D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ТВЕРСКОЙ ОБЛАСТИ</w:t>
      </w:r>
      <w:r w:rsidRPr="00156D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7B5328" w:rsidRPr="00156D34" w:rsidRDefault="007B5328" w:rsidP="00156D3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B5328" w:rsidRPr="00156D34" w:rsidRDefault="007B5328" w:rsidP="00156D34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56D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Pr="00156D3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ПОСТАНОВЛЕНИЕ</w:t>
      </w:r>
    </w:p>
    <w:p w:rsidR="007B5328" w:rsidRDefault="007B5328" w:rsidP="00156D34">
      <w:pPr>
        <w:tabs>
          <w:tab w:val="left" w:pos="6198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7B5328" w:rsidRDefault="007B5328" w:rsidP="00156D34">
      <w:pPr>
        <w:tabs>
          <w:tab w:val="left" w:pos="619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20.10.2017           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г. Вышний Волочек                 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 xml:space="preserve">    №  </w:t>
      </w:r>
      <w:r>
        <w:rPr>
          <w:rFonts w:ascii="Times New Roman" w:hAnsi="Times New Roman" w:cs="Times New Roman"/>
          <w:sz w:val="24"/>
          <w:szCs w:val="24"/>
          <w:lang w:eastAsia="ru-RU"/>
        </w:rPr>
        <w:t>173</w:t>
      </w:r>
    </w:p>
    <w:p w:rsidR="007B5328" w:rsidRPr="001C1DFB" w:rsidRDefault="007B5328" w:rsidP="009A7BD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B5328" w:rsidRDefault="007B5328" w:rsidP="00F21D3A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 w:rsidRPr="001C1DFB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</w:t>
      </w:r>
      <w:r>
        <w:rPr>
          <w:rFonts w:ascii="Times New Roman" w:hAnsi="Times New Roman" w:cs="Times New Roman"/>
          <w:color w:val="26282F"/>
          <w:sz w:val="24"/>
          <w:szCs w:val="24"/>
        </w:rPr>
        <w:t xml:space="preserve"> в постановление Администрации </w:t>
      </w:r>
    </w:p>
    <w:p w:rsidR="007B5328" w:rsidRDefault="007B5328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>Вышневолоцкого района</w:t>
      </w:r>
      <w:r w:rsidRPr="00FC4FEA">
        <w:rPr>
          <w:rFonts w:ascii="Times New Roman" w:hAnsi="Times New Roman" w:cs="Times New Roman"/>
          <w:sz w:val="24"/>
          <w:szCs w:val="24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</w:rPr>
        <w:t>от 02.02.2016 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</w:rPr>
        <w:t>27</w:t>
      </w:r>
    </w:p>
    <w:p w:rsidR="007B5328" w:rsidRDefault="007B5328" w:rsidP="00F21D3A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 xml:space="preserve">«Об утверждении административного регламента </w:t>
      </w:r>
    </w:p>
    <w:p w:rsidR="007B5328" w:rsidRDefault="007B5328" w:rsidP="00F21D3A">
      <w:pPr>
        <w:spacing w:after="0" w:line="240" w:lineRule="auto"/>
        <w:rPr>
          <w:rFonts w:ascii="Times New Roman" w:hAnsi="Times New Roman" w:cs="Times New Roman"/>
          <w:color w:val="26282F"/>
          <w:sz w:val="24"/>
          <w:szCs w:val="24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 xml:space="preserve">по предоставлению Администрацией Вышневолоцкого района </w:t>
      </w:r>
    </w:p>
    <w:p w:rsidR="007B5328" w:rsidRDefault="007B5328" w:rsidP="00F21D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6282F"/>
          <w:sz w:val="24"/>
          <w:szCs w:val="24"/>
        </w:rPr>
        <w:t xml:space="preserve">муниципальной услуги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 xml:space="preserve">«Подготовка, утверждение </w:t>
      </w:r>
    </w:p>
    <w:p w:rsidR="007B5328" w:rsidRDefault="007B5328" w:rsidP="00FC4FE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C1DFB">
        <w:rPr>
          <w:rFonts w:ascii="Times New Roman" w:hAnsi="Times New Roman" w:cs="Times New Roman"/>
          <w:sz w:val="24"/>
          <w:szCs w:val="24"/>
          <w:lang w:eastAsia="ru-RU"/>
        </w:rPr>
        <w:t>и выдача градостроительного плана земельного участка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7B5328" w:rsidRDefault="007B5328" w:rsidP="00FC4FE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5328" w:rsidRPr="001C1DFB" w:rsidRDefault="007B5328" w:rsidP="00F21D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7B5328" w:rsidRDefault="007B5328" w:rsidP="005C397C">
      <w:pPr>
        <w:pStyle w:val="a0"/>
        <w:ind w:firstLine="567"/>
        <w:jc w:val="both"/>
        <w:rPr>
          <w:rFonts w:ascii="Times New Roman" w:hAnsi="Times New Roman" w:cs="Times New Roman"/>
          <w:b/>
          <w:bCs/>
        </w:rPr>
      </w:pPr>
      <w:r w:rsidRPr="001C1DFB">
        <w:rPr>
          <w:rFonts w:ascii="Times New Roman" w:hAnsi="Times New Roman" w:cs="Times New Roman"/>
        </w:rPr>
        <w:t xml:space="preserve">В соответствии </w:t>
      </w:r>
      <w:r>
        <w:rPr>
          <w:rFonts w:ascii="Times New Roman" w:hAnsi="Times New Roman" w:cs="Times New Roman"/>
        </w:rPr>
        <w:t xml:space="preserve">со статьей 57.3 Градостроительного кодекса РФ, </w:t>
      </w:r>
      <w:r w:rsidRPr="001C1DFB">
        <w:rPr>
          <w:rFonts w:ascii="Times New Roman" w:hAnsi="Times New Roman" w:cs="Times New Roman"/>
        </w:rPr>
        <w:t xml:space="preserve"> Федеральным законом от 27.07.2010г. №210-ФЗ «Об организации предоставления государственных и муниципальных услуг»,</w:t>
      </w:r>
      <w:r>
        <w:rPr>
          <w:rFonts w:ascii="Times New Roman" w:hAnsi="Times New Roman" w:cs="Times New Roman"/>
        </w:rPr>
        <w:t xml:space="preserve"> Уставом муниципального образования Вышневолоцкий район Тверской области, Администрация Вышневолоцкого района </w:t>
      </w:r>
      <w:r w:rsidRPr="00A12076">
        <w:t xml:space="preserve"> </w:t>
      </w:r>
    </w:p>
    <w:p w:rsidR="007B5328" w:rsidRDefault="007B5328" w:rsidP="005C397C">
      <w:pPr>
        <w:pStyle w:val="a0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7B5328" w:rsidRDefault="007B5328" w:rsidP="005C397C">
      <w:pPr>
        <w:pStyle w:val="a0"/>
        <w:ind w:firstLine="567"/>
        <w:jc w:val="center"/>
        <w:rPr>
          <w:rFonts w:ascii="Times New Roman" w:hAnsi="Times New Roman" w:cs="Times New Roman"/>
          <w:b/>
          <w:bCs/>
        </w:rPr>
      </w:pPr>
      <w:r w:rsidRPr="001C1DFB">
        <w:rPr>
          <w:rFonts w:ascii="Times New Roman" w:hAnsi="Times New Roman" w:cs="Times New Roman"/>
          <w:b/>
          <w:bCs/>
        </w:rPr>
        <w:t>ПОСТАНОВЛЯЕТ:</w:t>
      </w:r>
    </w:p>
    <w:p w:rsidR="007B5328" w:rsidRPr="00513C2F" w:rsidRDefault="007B5328" w:rsidP="00513C2F"/>
    <w:p w:rsidR="007B5328" w:rsidRDefault="007B5328" w:rsidP="00156D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4FEA">
        <w:rPr>
          <w:rFonts w:ascii="Times New Roman" w:hAnsi="Times New Roman" w:cs="Times New Roman"/>
        </w:rPr>
        <w:t xml:space="preserve">1. Внести </w:t>
      </w:r>
      <w:r>
        <w:rPr>
          <w:rFonts w:ascii="Times New Roman" w:hAnsi="Times New Roman" w:cs="Times New Roman"/>
          <w:color w:val="26282F"/>
          <w:sz w:val="24"/>
          <w:szCs w:val="24"/>
        </w:rPr>
        <w:t>в постановление Администрации Вышневолоцкого района</w:t>
      </w:r>
      <w:r w:rsidRPr="00FC4FEA">
        <w:rPr>
          <w:rFonts w:ascii="Times New Roman" w:hAnsi="Times New Roman" w:cs="Times New Roman"/>
          <w:sz w:val="24"/>
          <w:szCs w:val="24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</w:rPr>
        <w:t xml:space="preserve">от 02.02.2016 г.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C1DFB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</w:rPr>
        <w:t xml:space="preserve">27«Об утверждении административного регламента по предоставлению Администрацией Вышневолоцкого района муниципальной услуги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>«Подготовка, утверждение и выдача градостроительного плана земельного участка»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13C2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>(с изменениями  от 13.07.2016 № 24</w:t>
      </w: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>, от19.09.2016 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>296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от 30.05.2017 № 85-1, </w:t>
      </w:r>
      <w:r w:rsidRPr="0033634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от 19.07.2017 № 119) (далее - постановление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  <w:r w:rsidRPr="00FC4FE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C1DFB">
        <w:rPr>
          <w:rFonts w:ascii="Times New Roman" w:hAnsi="Times New Roman" w:cs="Times New Roman"/>
          <w:sz w:val="24"/>
          <w:szCs w:val="24"/>
          <w:lang w:eastAsia="ru-RU"/>
        </w:rPr>
        <w:t>следующие изменения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FC4F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328" w:rsidRDefault="007B5328" w:rsidP="00FC4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1.1 в наименовании постановления и по всему тексту постановления слова «Подготовка, утверждение и выдача градостроительного плана земельного участка» заменить словами «Выдача градостроительного  плана земельного  участка»;</w:t>
      </w:r>
    </w:p>
    <w:p w:rsidR="007B5328" w:rsidRPr="001C1DFB" w:rsidRDefault="007B5328" w:rsidP="009F7A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"/>
      <w:r>
        <w:rPr>
          <w:rFonts w:ascii="Times New Roman" w:hAnsi="Times New Roman" w:cs="Times New Roman"/>
          <w:sz w:val="24"/>
          <w:szCs w:val="24"/>
        </w:rPr>
        <w:t xml:space="preserve">     1.2</w:t>
      </w:r>
      <w:r w:rsidRPr="001C1DFB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в Приложение 1 к  </w:t>
      </w:r>
      <w:r>
        <w:rPr>
          <w:rFonts w:ascii="Times New Roman" w:hAnsi="Times New Roman" w:cs="Times New Roman"/>
          <w:color w:val="26282F"/>
          <w:sz w:val="24"/>
          <w:szCs w:val="24"/>
        </w:rPr>
        <w:t xml:space="preserve">постановлению: </w:t>
      </w:r>
    </w:p>
    <w:p w:rsidR="007B5328" w:rsidRPr="001C1DFB" w:rsidRDefault="007B5328" w:rsidP="001C1D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4"/>
      <w:bookmarkEnd w:id="1"/>
      <w:r>
        <w:rPr>
          <w:rFonts w:ascii="Times New Roman" w:hAnsi="Times New Roman" w:cs="Times New Roman"/>
          <w:sz w:val="24"/>
          <w:szCs w:val="24"/>
        </w:rPr>
        <w:t>1.2</w:t>
      </w:r>
      <w:r w:rsidRPr="001C1DF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1C1DF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по всему тексту административного регламента слова «Подготовка, утверждение и выдача градостроительного плана земельного участка» заменить словами «Выдача градостроительного  плана земельного  участка»;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1.2.2. </w:t>
      </w:r>
      <w:r w:rsidRPr="001C1D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 пункте 2.3  раздела 2 слова « - отказ в выдаче заявителю градостроительного плана земельного участка» исключить;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1.2.3. в пункте 2.4 раздела 2 слова «30 дней» заменить словами «20 рабочих дней»;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1.2.4.  пункт 2.8 раздела 2  изложить в следующей редакции: «</w:t>
      </w:r>
      <w:r w:rsidRPr="00600A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Исчерпывающий перечень оснований для отказа в предоставлении муниципальной услуги: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Оснований для отказа в предоставлении муниципальной услуги законодательством не предусмотрено.»;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1.2.5. в подпункте  5   пункта 3.1 раздела 3 слова «об утверждении» заменить  словами « о выдаче»; слова «либо письменное уведомление об отказе в предоставлении муниципальной услуги» исключить;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1.2.6. в  подпункте  6  пункта 3.1 раздела 3 слова «о его утверждении» заменить словами «о его выдаче»;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1.2.7.  пункт  3.5.3  раздела 3 исключить;</w:t>
      </w:r>
    </w:p>
    <w:p w:rsidR="007B5328" w:rsidRDefault="007B5328" w:rsidP="001C1DFB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1.2.8. в пункте 3.6.1 раздела 3 слова «отсутствие оснований для отказа в предоставлении муниципальной услуги» исключить;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1.2.9.  в пунктах  3.7,  3.7.1, 3.7.2, 3.8.1 раздела 3  слова «об утверждении» заменить  словами « о выдаче»; 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1.2.10. в пункте 3.7.1 раздела 3 слова «отсутствие оснований для отказа в предоставлении муниципальной услуги и » исключить;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1.2.11. в пункте 3.8.3 раздела 3 слова «и распоряжения о его утверждении» исключить;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1.2.12. в приложении 3 к регламенту «Блок-схема последовательности действий при предоставлении муниципальной услуги»: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слова «подготовка распоряжения об утверждении градостроительного плана» исключить;               слова  «и распоряжения о его утверждении» исключить.</w:t>
      </w: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B5328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1C1DFB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Pr="001C1DFB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Вышневолоцкого района Спиридонову В.А.</w:t>
      </w:r>
    </w:p>
    <w:p w:rsidR="007B5328" w:rsidRPr="001C1DFB" w:rsidRDefault="007B5328" w:rsidP="00782DA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B5328" w:rsidRPr="001C1DFB" w:rsidRDefault="007B5328" w:rsidP="00D55AAB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C1DFB">
        <w:rPr>
          <w:rFonts w:ascii="Times New Roman" w:hAnsi="Times New Roman" w:cs="Times New Roman"/>
          <w:sz w:val="24"/>
          <w:szCs w:val="24"/>
        </w:rPr>
        <w:t>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7B5328" w:rsidRDefault="007B5328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328" w:rsidRDefault="007B5328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328" w:rsidRPr="001C1DFB" w:rsidRDefault="007B5328" w:rsidP="00D55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328" w:rsidRPr="001C1DFB" w:rsidRDefault="007B5328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DFB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1C1DFB">
        <w:rPr>
          <w:rFonts w:ascii="Times New Roman" w:hAnsi="Times New Roman" w:cs="Times New Roman"/>
          <w:sz w:val="24"/>
          <w:szCs w:val="24"/>
        </w:rPr>
        <w:tab/>
      </w:r>
      <w:r w:rsidRPr="001C1DFB">
        <w:rPr>
          <w:rFonts w:ascii="Times New Roman" w:hAnsi="Times New Roman" w:cs="Times New Roman"/>
          <w:sz w:val="24"/>
          <w:szCs w:val="24"/>
        </w:rPr>
        <w:tab/>
      </w:r>
      <w:r w:rsidRPr="001C1DFB">
        <w:rPr>
          <w:rFonts w:ascii="Times New Roman" w:hAnsi="Times New Roman" w:cs="Times New Roman"/>
          <w:sz w:val="24"/>
          <w:szCs w:val="24"/>
        </w:rPr>
        <w:tab/>
      </w:r>
      <w:r w:rsidRPr="001C1DFB">
        <w:rPr>
          <w:rFonts w:ascii="Times New Roman" w:hAnsi="Times New Roman" w:cs="Times New Roman"/>
          <w:sz w:val="24"/>
          <w:szCs w:val="24"/>
        </w:rPr>
        <w:tab/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C1DFB">
        <w:rPr>
          <w:rFonts w:ascii="Times New Roman" w:hAnsi="Times New Roman" w:cs="Times New Roman"/>
          <w:sz w:val="24"/>
          <w:szCs w:val="24"/>
        </w:rPr>
        <w:t xml:space="preserve">            Н.П. Рощина</w:t>
      </w:r>
    </w:p>
    <w:p w:rsidR="007B5328" w:rsidRPr="001C1DFB" w:rsidRDefault="007B5328" w:rsidP="00D771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B5328" w:rsidRPr="001C1DFB" w:rsidSect="001C1DFB">
      <w:pgSz w:w="11900" w:h="16800"/>
      <w:pgMar w:top="851" w:right="845" w:bottom="851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A2947"/>
    <w:multiLevelType w:val="hybridMultilevel"/>
    <w:tmpl w:val="48D8F1D6"/>
    <w:lvl w:ilvl="0" w:tplc="3A10EBF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C41D2"/>
    <w:multiLevelType w:val="hybridMultilevel"/>
    <w:tmpl w:val="FA981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504F3"/>
    <w:rsid w:val="00053012"/>
    <w:rsid w:val="00090362"/>
    <w:rsid w:val="0009166D"/>
    <w:rsid w:val="00092066"/>
    <w:rsid w:val="000935DF"/>
    <w:rsid w:val="000A69B2"/>
    <w:rsid w:val="000C6310"/>
    <w:rsid w:val="000E082D"/>
    <w:rsid w:val="001239FA"/>
    <w:rsid w:val="00123AC8"/>
    <w:rsid w:val="00151993"/>
    <w:rsid w:val="00156D34"/>
    <w:rsid w:val="0016343C"/>
    <w:rsid w:val="001A1A4C"/>
    <w:rsid w:val="001A684E"/>
    <w:rsid w:val="001C0E57"/>
    <w:rsid w:val="001C1DFB"/>
    <w:rsid w:val="002319FE"/>
    <w:rsid w:val="002550A0"/>
    <w:rsid w:val="00256A02"/>
    <w:rsid w:val="00296C7C"/>
    <w:rsid w:val="002A15AD"/>
    <w:rsid w:val="002A6F4D"/>
    <w:rsid w:val="002D0D5D"/>
    <w:rsid w:val="002F1F88"/>
    <w:rsid w:val="00336346"/>
    <w:rsid w:val="003413F4"/>
    <w:rsid w:val="0035308E"/>
    <w:rsid w:val="003632DB"/>
    <w:rsid w:val="00370355"/>
    <w:rsid w:val="003C1459"/>
    <w:rsid w:val="003D59A0"/>
    <w:rsid w:val="004C5F47"/>
    <w:rsid w:val="004D54FB"/>
    <w:rsid w:val="004E555A"/>
    <w:rsid w:val="00502B10"/>
    <w:rsid w:val="00513C2F"/>
    <w:rsid w:val="00517C33"/>
    <w:rsid w:val="00551D06"/>
    <w:rsid w:val="00552583"/>
    <w:rsid w:val="005707A1"/>
    <w:rsid w:val="0058240B"/>
    <w:rsid w:val="005C397C"/>
    <w:rsid w:val="005F1C89"/>
    <w:rsid w:val="00600A89"/>
    <w:rsid w:val="0060465E"/>
    <w:rsid w:val="00632E51"/>
    <w:rsid w:val="00637818"/>
    <w:rsid w:val="00677EF4"/>
    <w:rsid w:val="006A4DB0"/>
    <w:rsid w:val="006C29D4"/>
    <w:rsid w:val="00706536"/>
    <w:rsid w:val="0071644E"/>
    <w:rsid w:val="007278A3"/>
    <w:rsid w:val="007564DD"/>
    <w:rsid w:val="0075779D"/>
    <w:rsid w:val="00782359"/>
    <w:rsid w:val="00782DAA"/>
    <w:rsid w:val="007A5623"/>
    <w:rsid w:val="007B5328"/>
    <w:rsid w:val="007C20AA"/>
    <w:rsid w:val="00824CDA"/>
    <w:rsid w:val="00852FD5"/>
    <w:rsid w:val="008759DA"/>
    <w:rsid w:val="00881BD4"/>
    <w:rsid w:val="008A3CF4"/>
    <w:rsid w:val="008A6D6C"/>
    <w:rsid w:val="008B4AD5"/>
    <w:rsid w:val="008C1345"/>
    <w:rsid w:val="008F1863"/>
    <w:rsid w:val="00907F87"/>
    <w:rsid w:val="00913210"/>
    <w:rsid w:val="00934A81"/>
    <w:rsid w:val="00945575"/>
    <w:rsid w:val="00983A6B"/>
    <w:rsid w:val="009A7BD8"/>
    <w:rsid w:val="009D065C"/>
    <w:rsid w:val="009D59F8"/>
    <w:rsid w:val="009F7A13"/>
    <w:rsid w:val="00A12076"/>
    <w:rsid w:val="00A1648A"/>
    <w:rsid w:val="00A50561"/>
    <w:rsid w:val="00A51C85"/>
    <w:rsid w:val="00A52E98"/>
    <w:rsid w:val="00A6469E"/>
    <w:rsid w:val="00A7690F"/>
    <w:rsid w:val="00B460B6"/>
    <w:rsid w:val="00B60B2B"/>
    <w:rsid w:val="00B64FD4"/>
    <w:rsid w:val="00B71285"/>
    <w:rsid w:val="00B84E4D"/>
    <w:rsid w:val="00B86C40"/>
    <w:rsid w:val="00BC678D"/>
    <w:rsid w:val="00C12E46"/>
    <w:rsid w:val="00C149D5"/>
    <w:rsid w:val="00C27787"/>
    <w:rsid w:val="00C33BE9"/>
    <w:rsid w:val="00C36781"/>
    <w:rsid w:val="00C54ECD"/>
    <w:rsid w:val="00C64AA9"/>
    <w:rsid w:val="00C821A1"/>
    <w:rsid w:val="00C94F73"/>
    <w:rsid w:val="00D32812"/>
    <w:rsid w:val="00D55AAB"/>
    <w:rsid w:val="00D752FE"/>
    <w:rsid w:val="00D77111"/>
    <w:rsid w:val="00DB7D5D"/>
    <w:rsid w:val="00DF3C31"/>
    <w:rsid w:val="00E25291"/>
    <w:rsid w:val="00E51AA8"/>
    <w:rsid w:val="00EB2D67"/>
    <w:rsid w:val="00EC44F3"/>
    <w:rsid w:val="00ED0663"/>
    <w:rsid w:val="00F1517B"/>
    <w:rsid w:val="00F179A6"/>
    <w:rsid w:val="00F21B68"/>
    <w:rsid w:val="00F21D3A"/>
    <w:rsid w:val="00F27C8C"/>
    <w:rsid w:val="00F702A8"/>
    <w:rsid w:val="00F72612"/>
    <w:rsid w:val="00F7271D"/>
    <w:rsid w:val="00FA1529"/>
    <w:rsid w:val="00FB66AD"/>
    <w:rsid w:val="00FC4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84E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link w:val="ConsPlusNormal0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">
    <w:name w:val="нум список 1"/>
    <w:basedOn w:val="Normal"/>
    <w:uiPriority w:val="99"/>
    <w:rsid w:val="005F1C89"/>
    <w:pPr>
      <w:tabs>
        <w:tab w:val="num" w:pos="420"/>
      </w:tabs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9D59F8"/>
    <w:rPr>
      <w:rFonts w:ascii="Arial" w:hAnsi="Arial" w:cs="Arial"/>
      <w:sz w:val="22"/>
      <w:szCs w:val="22"/>
      <w:lang w:eastAsia="ru-RU"/>
    </w:rPr>
  </w:style>
  <w:style w:type="character" w:styleId="Hyperlink">
    <w:name w:val="Hyperlink"/>
    <w:basedOn w:val="DefaultParagraphFont"/>
    <w:uiPriority w:val="99"/>
    <w:rsid w:val="001C1D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</Pages>
  <Words>565</Words>
  <Characters>3227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4</cp:revision>
  <cp:lastPrinted>2017-10-23T05:57:00Z</cp:lastPrinted>
  <dcterms:created xsi:type="dcterms:W3CDTF">2017-10-20T11:24:00Z</dcterms:created>
  <dcterms:modified xsi:type="dcterms:W3CDTF">2017-10-23T05:59:00Z</dcterms:modified>
</cp:coreProperties>
</file>