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FE" w:rsidRPr="006812EC" w:rsidRDefault="00DD17FE" w:rsidP="006812EC">
      <w:pPr>
        <w:pStyle w:val="NoSpacing"/>
      </w:pPr>
    </w:p>
    <w:p w:rsidR="00DD17FE" w:rsidRPr="006812EC" w:rsidRDefault="00DD17FE" w:rsidP="00086336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Pr="006812EC">
        <w:rPr>
          <w:rFonts w:ascii="Times New Roman" w:hAnsi="Times New Roman" w:cs="Times New Roman"/>
          <w:b/>
          <w:bCs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29910333" r:id="rId6"/>
        </w:obje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</w:p>
    <w:p w:rsidR="00DD17FE" w:rsidRPr="006812EC" w:rsidRDefault="00DD17FE" w:rsidP="006812EC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12E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DD17FE" w:rsidRPr="006812EC" w:rsidRDefault="00DD17FE" w:rsidP="006812EC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12E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DD17FE" w:rsidRPr="006812EC" w:rsidRDefault="00DD17FE" w:rsidP="006812E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D17FE" w:rsidRPr="006812EC" w:rsidRDefault="00DD17FE" w:rsidP="006812E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DD17FE" w:rsidRPr="006812EC" w:rsidRDefault="00DD17FE" w:rsidP="006812E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D17FE" w:rsidRDefault="00DD17FE" w:rsidP="006812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13.07.2016</w:t>
      </w:r>
      <w:r w:rsidRPr="006812E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12EC">
        <w:rPr>
          <w:rFonts w:ascii="Times New Roman" w:hAnsi="Times New Roman" w:cs="Times New Roman"/>
          <w:sz w:val="28"/>
          <w:szCs w:val="28"/>
        </w:rPr>
        <w:t xml:space="preserve">     г. Вышний Воло</w:t>
      </w:r>
      <w:r>
        <w:rPr>
          <w:rFonts w:ascii="Times New Roman" w:hAnsi="Times New Roman" w:cs="Times New Roman"/>
          <w:sz w:val="28"/>
          <w:szCs w:val="28"/>
        </w:rPr>
        <w:t>чек                                        № 242</w:t>
      </w:r>
    </w:p>
    <w:p w:rsidR="00DD17FE" w:rsidRPr="006812EC" w:rsidRDefault="00DD17FE" w:rsidP="006812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в административный регламент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«Предоставление в безвозмездное пользование,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аренду муниципального имущества,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находящегося в собственности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DD17FE" w:rsidRPr="006812EC" w:rsidRDefault="00DD17FE" w:rsidP="006812E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812EC">
        <w:rPr>
          <w:rFonts w:ascii="Times New Roman" w:hAnsi="Times New Roman" w:cs="Times New Roman"/>
          <w:sz w:val="28"/>
          <w:szCs w:val="28"/>
        </w:rPr>
        <w:t>Тверской области «Вышневолоцкий район»</w:t>
      </w:r>
    </w:p>
    <w:p w:rsidR="00DD17FE" w:rsidRPr="006812EC" w:rsidRDefault="00DD17FE" w:rsidP="006812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17FE" w:rsidRPr="0060465E" w:rsidRDefault="00DD17FE" w:rsidP="00C94F73">
      <w:pPr>
        <w:pStyle w:val="a0"/>
        <w:spacing w:line="276" w:lineRule="auto"/>
        <w:ind w:left="139" w:firstLine="569"/>
        <w:jc w:val="both"/>
        <w:rPr>
          <w:rFonts w:ascii="Times New Roman" w:hAnsi="Times New Roman" w:cs="Times New Roman"/>
          <w:sz w:val="28"/>
          <w:szCs w:val="28"/>
        </w:rPr>
      </w:pPr>
      <w:r w:rsidRPr="0060465E">
        <w:rPr>
          <w:rFonts w:ascii="Times New Roman" w:hAnsi="Times New Roman" w:cs="Times New Roman"/>
          <w:sz w:val="28"/>
          <w:szCs w:val="28"/>
        </w:rPr>
        <w:t xml:space="preserve">В соответствии со статьей 15 Федерального закона от 24 ноября 1995г.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Администрация Вышневолоцкого района </w:t>
      </w:r>
    </w:p>
    <w:p w:rsidR="00DD17FE" w:rsidRPr="0060465E" w:rsidRDefault="00DD17FE" w:rsidP="00C94F73">
      <w:pPr>
        <w:jc w:val="center"/>
        <w:rPr>
          <w:b/>
          <w:bCs/>
        </w:rPr>
      </w:pPr>
      <w:r w:rsidRPr="0060465E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DD17FE" w:rsidRDefault="00DD17FE" w:rsidP="008609C6">
      <w:pPr>
        <w:pStyle w:val="NoSpacing"/>
        <w:numPr>
          <w:ilvl w:val="0"/>
          <w:numId w:val="2"/>
        </w:numPr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8609C6">
        <w:rPr>
          <w:rFonts w:ascii="Times New Roman" w:hAnsi="Times New Roman" w:cs="Times New Roman"/>
          <w:sz w:val="28"/>
          <w:szCs w:val="28"/>
        </w:rPr>
        <w:t>Внести изменения в административный регламент «Предоставление в безвозмездное пользование, аренду муниципального имущества, находящегося в собственности муниципального образования Тверской области «Вышневолоцкий район», утвержденный постановлением администрации Вышневолоцкого района от 02.02.2016 № 31 «Об утверждении административного регламента по предоставлению администрацией Вышневолоцкого района муниципальной услуги «Предоставление в безвозмездное пользование, аренду муниципального имущества, находящегося в собственности муниципального образования Тверской области «Вышневолоцкий район»</w:t>
      </w:r>
    </w:p>
    <w:p w:rsidR="00DD17FE" w:rsidRDefault="00DD17FE" w:rsidP="0011070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707">
        <w:rPr>
          <w:rFonts w:ascii="Times New Roman" w:hAnsi="Times New Roman" w:cs="Times New Roman"/>
          <w:sz w:val="28"/>
          <w:szCs w:val="28"/>
        </w:rPr>
        <w:t xml:space="preserve">1.1. в разделе 2 «Стандарт предоставления муниципальной услуги»: </w:t>
      </w:r>
    </w:p>
    <w:p w:rsidR="00DD17FE" w:rsidRPr="00110707" w:rsidRDefault="00DD17FE" w:rsidP="0011070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707">
        <w:rPr>
          <w:rFonts w:ascii="Times New Roman" w:hAnsi="Times New Roman" w:cs="Times New Roman"/>
          <w:sz w:val="28"/>
          <w:szCs w:val="28"/>
        </w:rPr>
        <w:t>1.1.1. наименование пункта 2.12 изложить в следующей редакции:</w:t>
      </w:r>
    </w:p>
    <w:p w:rsidR="00DD17FE" w:rsidRDefault="00DD17FE" w:rsidP="001107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0707">
        <w:rPr>
          <w:rFonts w:ascii="Times New Roman" w:hAnsi="Times New Roman" w:cs="Times New Roman"/>
          <w:sz w:val="28"/>
          <w:szCs w:val="28"/>
        </w:rPr>
        <w:t xml:space="preserve">«2.12. </w:t>
      </w:r>
      <w:r w:rsidRPr="0011070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</w:t>
      </w:r>
    </w:p>
    <w:p w:rsidR="00DD17FE" w:rsidRDefault="00DD17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D17FE" w:rsidRPr="00110707" w:rsidRDefault="00DD17FE" w:rsidP="00110707">
      <w:pPr>
        <w:jc w:val="both"/>
        <w:rPr>
          <w:rFonts w:ascii="Times New Roman" w:hAnsi="Times New Roman" w:cs="Times New Roman"/>
          <w:sz w:val="28"/>
          <w:szCs w:val="28"/>
        </w:rPr>
      </w:pPr>
      <w:r w:rsidRPr="00110707">
        <w:rPr>
          <w:rFonts w:ascii="Times New Roman" w:hAnsi="Times New Roman" w:cs="Times New Roman"/>
          <w:b/>
          <w:bCs/>
          <w:sz w:val="28"/>
          <w:szCs w:val="28"/>
        </w:rPr>
        <w:t xml:space="preserve">соответствии с </w:t>
      </w:r>
      <w:hyperlink r:id="rId7" w:history="1">
        <w:r w:rsidRPr="00110707">
          <w:rPr>
            <w:rFonts w:ascii="Times New Roman" w:hAnsi="Times New Roman" w:cs="Times New Roman"/>
            <w:b/>
            <w:bCs/>
            <w:sz w:val="28"/>
            <w:szCs w:val="28"/>
          </w:rPr>
          <w:t>законодательством</w:t>
        </w:r>
      </w:hyperlink>
      <w:r w:rsidRPr="00110707">
        <w:rPr>
          <w:rFonts w:ascii="Times New Roman" w:hAnsi="Times New Roman" w:cs="Times New Roman"/>
          <w:b/>
          <w:bCs/>
          <w:sz w:val="28"/>
          <w:szCs w:val="28"/>
        </w:rPr>
        <w:t xml:space="preserve"> Российской Федерации о социальной защите инвалидов</w:t>
      </w:r>
      <w:r w:rsidRPr="00110707">
        <w:rPr>
          <w:rFonts w:ascii="Times New Roman" w:hAnsi="Times New Roman" w:cs="Times New Roman"/>
          <w:sz w:val="28"/>
          <w:szCs w:val="28"/>
        </w:rPr>
        <w:t>»;</w:t>
      </w:r>
    </w:p>
    <w:p w:rsidR="00DD17FE" w:rsidRPr="00110707" w:rsidRDefault="00DD17FE" w:rsidP="0011070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10707">
        <w:rPr>
          <w:rFonts w:ascii="Times New Roman" w:hAnsi="Times New Roman" w:cs="Times New Roman"/>
          <w:sz w:val="28"/>
          <w:szCs w:val="28"/>
        </w:rPr>
        <w:t>1.1.2. пункт 2.12.5 изложить в следующей редакции:</w:t>
      </w:r>
    </w:p>
    <w:p w:rsidR="00DD17FE" w:rsidRDefault="00DD17FE" w:rsidP="00C94F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«2.12.5. </w:t>
      </w:r>
      <w:bookmarkStart w:id="1" w:name="sub_10423"/>
      <w:bookmarkEnd w:id="0"/>
      <w:r>
        <w:rPr>
          <w:rFonts w:ascii="Times New Roman" w:hAnsi="Times New Roman" w:cs="Times New Roman"/>
          <w:sz w:val="28"/>
          <w:szCs w:val="28"/>
        </w:rPr>
        <w:t>В</w:t>
      </w:r>
      <w:r w:rsidRPr="00053012">
        <w:rPr>
          <w:rFonts w:ascii="Times New Roman" w:hAnsi="Times New Roman" w:cs="Times New Roman"/>
          <w:sz w:val="28"/>
          <w:szCs w:val="28"/>
        </w:rPr>
        <w:t xml:space="preserve"> здании</w:t>
      </w:r>
      <w:r>
        <w:rPr>
          <w:rFonts w:ascii="Times New Roman" w:hAnsi="Times New Roman" w:cs="Times New Roman"/>
          <w:sz w:val="28"/>
          <w:szCs w:val="28"/>
        </w:rPr>
        <w:t>, в котором предоставляется муниципальная услуга, создаются</w:t>
      </w:r>
      <w:r w:rsidRPr="00053012">
        <w:rPr>
          <w:rFonts w:ascii="Times New Roman" w:hAnsi="Times New Roman" w:cs="Times New Roman"/>
          <w:sz w:val="28"/>
          <w:szCs w:val="28"/>
        </w:rPr>
        <w:t xml:space="preserve"> условия для беспрепятственного доступа инвалидов к получению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053012">
        <w:rPr>
          <w:rFonts w:ascii="Times New Roman" w:hAnsi="Times New Roman" w:cs="Times New Roman"/>
          <w:sz w:val="28"/>
          <w:szCs w:val="28"/>
        </w:rPr>
        <w:t>ной услуги в соответствии с требованиями, установленными законодательными и иными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7FE" w:rsidRPr="00A52E98" w:rsidRDefault="00DD17FE" w:rsidP="00C94F73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52E98">
        <w:rPr>
          <w:rFonts w:ascii="Times New Roman" w:hAnsi="Times New Roman" w:cs="Times New Roman"/>
          <w:sz w:val="28"/>
          <w:szCs w:val="28"/>
        </w:rPr>
        <w:t>ход и выход из здания, в котором предоставляется муниципальная услуга, должны быть оборудованы соответствующими указателями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E98">
        <w:rPr>
          <w:rFonts w:ascii="Times New Roman" w:hAnsi="Times New Roman" w:cs="Times New Roman"/>
          <w:sz w:val="28"/>
          <w:szCs w:val="28"/>
        </w:rPr>
        <w:t>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7FE" w:rsidRDefault="00DD17FE" w:rsidP="00C94F73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A52E98">
        <w:rPr>
          <w:rFonts w:ascii="Times New Roman" w:hAnsi="Times New Roman" w:cs="Times New Roman"/>
          <w:sz w:val="28"/>
          <w:szCs w:val="28"/>
        </w:rPr>
        <w:t xml:space="preserve">естницы, находящиеся по пути движения в здание, в котором предоставляется муниципальная услуга, должны быть оборудованы </w:t>
      </w:r>
      <w:bookmarkStart w:id="2" w:name="_GoBack"/>
      <w:bookmarkEnd w:id="2"/>
      <w:r w:rsidRPr="00A52E98">
        <w:rPr>
          <w:rFonts w:ascii="Times New Roman" w:hAnsi="Times New Roman" w:cs="Times New Roman"/>
          <w:sz w:val="28"/>
          <w:szCs w:val="28"/>
        </w:rPr>
        <w:t>поручнями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7FE" w:rsidRPr="00A52E98" w:rsidRDefault="00DD17FE" w:rsidP="00C94F73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52E98">
        <w:rPr>
          <w:rFonts w:ascii="Times New Roman" w:hAnsi="Times New Roman" w:cs="Times New Roman"/>
          <w:sz w:val="28"/>
          <w:szCs w:val="28"/>
        </w:rPr>
        <w:t>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E98">
        <w:rPr>
          <w:rFonts w:ascii="Times New Roman" w:hAnsi="Times New Roman" w:cs="Times New Roman"/>
          <w:sz w:val="28"/>
          <w:szCs w:val="28"/>
        </w:rPr>
        <w:t>, в котором предоставляется муниципальная услуга</w:t>
      </w:r>
      <w:r>
        <w:rPr>
          <w:rFonts w:ascii="Times New Roman" w:hAnsi="Times New Roman" w:cs="Times New Roman"/>
          <w:sz w:val="28"/>
          <w:szCs w:val="28"/>
        </w:rPr>
        <w:t>, на видном месте размещаются схемы размещения средств пожаротушения и путей эвакуации посетителей и сотрудников.</w:t>
      </w:r>
    </w:p>
    <w:bookmarkEnd w:id="1"/>
    <w:p w:rsidR="00DD17FE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A3CF4">
        <w:rPr>
          <w:rFonts w:ascii="Times New Roman" w:hAnsi="Times New Roman" w:cs="Times New Roman"/>
          <w:sz w:val="28"/>
          <w:szCs w:val="28"/>
        </w:rPr>
        <w:t>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 xml:space="preserve">возможность посадки в транспортное средство и высадки из него перед входом в здание, </w:t>
      </w:r>
      <w:r>
        <w:rPr>
          <w:rFonts w:ascii="Times New Roman" w:hAnsi="Times New Roman" w:cs="Times New Roman"/>
          <w:sz w:val="28"/>
          <w:szCs w:val="28"/>
        </w:rPr>
        <w:t xml:space="preserve">в котором предоставляется муниципальная услуга, </w:t>
      </w:r>
      <w:r w:rsidRPr="00053012">
        <w:rPr>
          <w:rFonts w:ascii="Times New Roman" w:hAnsi="Times New Roman" w:cs="Times New Roman"/>
          <w:sz w:val="28"/>
          <w:szCs w:val="28"/>
        </w:rPr>
        <w:t>в том числе с использованием кресла-коляски,</w:t>
      </w:r>
      <w:r>
        <w:rPr>
          <w:rFonts w:ascii="Times New Roman" w:hAnsi="Times New Roman" w:cs="Times New Roman"/>
          <w:sz w:val="28"/>
          <w:szCs w:val="28"/>
        </w:rPr>
        <w:t xml:space="preserve"> и при необходимости</w:t>
      </w:r>
      <w:r w:rsidRPr="00053012">
        <w:rPr>
          <w:rFonts w:ascii="Times New Roman" w:hAnsi="Times New Roman" w:cs="Times New Roman"/>
          <w:sz w:val="28"/>
          <w:szCs w:val="28"/>
        </w:rPr>
        <w:t xml:space="preserve"> с помощью сотрудников </w:t>
      </w:r>
      <w:r>
        <w:rPr>
          <w:rFonts w:ascii="Times New Roman" w:hAnsi="Times New Roman" w:cs="Times New Roman"/>
          <w:sz w:val="28"/>
          <w:szCs w:val="28"/>
        </w:rPr>
        <w:t>Комитета</w:t>
      </w:r>
      <w:r w:rsidRPr="00053012">
        <w:rPr>
          <w:rFonts w:ascii="Times New Roman" w:hAnsi="Times New Roman" w:cs="Times New Roman"/>
          <w:sz w:val="28"/>
          <w:szCs w:val="28"/>
        </w:rPr>
        <w:t>;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 xml:space="preserve">возможность самостоятельного передвижения по зданию, </w:t>
      </w:r>
      <w:r>
        <w:rPr>
          <w:rFonts w:ascii="Times New Roman" w:hAnsi="Times New Roman" w:cs="Times New Roman"/>
          <w:sz w:val="28"/>
          <w:szCs w:val="28"/>
        </w:rPr>
        <w:t xml:space="preserve">в котором предоставляется муниципальная услуга, </w:t>
      </w:r>
      <w:r w:rsidRPr="00053012">
        <w:rPr>
          <w:rFonts w:ascii="Times New Roman" w:hAnsi="Times New Roman" w:cs="Times New Roman"/>
          <w:sz w:val="28"/>
          <w:szCs w:val="28"/>
        </w:rPr>
        <w:t xml:space="preserve">и прилегающей территории в целях доступа к месту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053012">
        <w:rPr>
          <w:rFonts w:ascii="Times New Roman" w:hAnsi="Times New Roman" w:cs="Times New Roman"/>
          <w:sz w:val="28"/>
          <w:szCs w:val="28"/>
        </w:rPr>
        <w:t xml:space="preserve">ной услуги, передвижения с помощью сотрудников </w:t>
      </w:r>
      <w:r>
        <w:rPr>
          <w:rFonts w:ascii="Times New Roman" w:hAnsi="Times New Roman" w:cs="Times New Roman"/>
          <w:sz w:val="28"/>
          <w:szCs w:val="28"/>
        </w:rPr>
        <w:t>Комитета</w:t>
      </w:r>
      <w:r w:rsidRPr="00053012">
        <w:rPr>
          <w:rFonts w:ascii="Times New Roman" w:hAnsi="Times New Roman" w:cs="Times New Roman"/>
          <w:sz w:val="28"/>
          <w:szCs w:val="28"/>
        </w:rPr>
        <w:t>, ассистивных и вспомогательных технологий, а также сменного кресла-коляски;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>сопровождение инвалидов, имеющих стойкие расстройства функции зрения и самостоятельн</w:t>
      </w:r>
      <w:r>
        <w:rPr>
          <w:rFonts w:ascii="Times New Roman" w:hAnsi="Times New Roman" w:cs="Times New Roman"/>
          <w:sz w:val="28"/>
          <w:szCs w:val="28"/>
        </w:rPr>
        <w:t>ого передвижения, и оказания им помощи на территории администрации Вышневолоцкого района</w:t>
      </w:r>
      <w:r w:rsidRPr="00053012">
        <w:rPr>
          <w:rFonts w:ascii="Times New Roman" w:hAnsi="Times New Roman" w:cs="Times New Roman"/>
          <w:sz w:val="28"/>
          <w:szCs w:val="28"/>
        </w:rPr>
        <w:t>, предоставляюще</w:t>
      </w:r>
      <w:r>
        <w:rPr>
          <w:rFonts w:ascii="Times New Roman" w:hAnsi="Times New Roman" w:cs="Times New Roman"/>
          <w:sz w:val="28"/>
          <w:szCs w:val="28"/>
        </w:rPr>
        <w:t>й муниципаль</w:t>
      </w:r>
      <w:r w:rsidRPr="00053012">
        <w:rPr>
          <w:rFonts w:ascii="Times New Roman" w:hAnsi="Times New Roman" w:cs="Times New Roman"/>
          <w:sz w:val="28"/>
          <w:szCs w:val="28"/>
        </w:rPr>
        <w:t>ную услугу;</w:t>
      </w:r>
    </w:p>
    <w:p w:rsidR="00DD17FE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>допуск в здание</w:t>
      </w:r>
      <w:r>
        <w:rPr>
          <w:rFonts w:ascii="Times New Roman" w:hAnsi="Times New Roman" w:cs="Times New Roman"/>
          <w:sz w:val="28"/>
          <w:szCs w:val="28"/>
        </w:rPr>
        <w:t>, в котором предоставляется муниципальная услуга,</w:t>
      </w:r>
      <w:r w:rsidRPr="00053012">
        <w:rPr>
          <w:rFonts w:ascii="Times New Roman" w:hAnsi="Times New Roman" w:cs="Times New Roman"/>
          <w:sz w:val="28"/>
          <w:szCs w:val="28"/>
        </w:rPr>
        <w:t xml:space="preserve">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 xml:space="preserve">размещение носителей информации о порядке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053012">
        <w:rPr>
          <w:rFonts w:ascii="Times New Roman" w:hAnsi="Times New Roman" w:cs="Times New Roman"/>
          <w:sz w:val="28"/>
          <w:szCs w:val="28"/>
        </w:rPr>
        <w:t xml:space="preserve"> услуги инвалидам с учетом ограничений их жизнедеятельности, в том числе дублирование необходимой для получения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053012">
        <w:rPr>
          <w:rFonts w:ascii="Times New Roman" w:hAnsi="Times New Roman" w:cs="Times New Roman"/>
          <w:sz w:val="28"/>
          <w:szCs w:val="28"/>
        </w:rPr>
        <w:t>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 xml:space="preserve">оказание сотрудниками </w:t>
      </w:r>
      <w:r>
        <w:rPr>
          <w:rFonts w:ascii="Times New Roman" w:hAnsi="Times New Roman" w:cs="Times New Roman"/>
          <w:sz w:val="28"/>
          <w:szCs w:val="28"/>
        </w:rPr>
        <w:t>Комитета</w:t>
      </w:r>
      <w:r w:rsidRPr="00053012">
        <w:rPr>
          <w:rFonts w:ascii="Times New Roman" w:hAnsi="Times New Roman" w:cs="Times New Roman"/>
          <w:sz w:val="28"/>
          <w:szCs w:val="28"/>
        </w:rPr>
        <w:t>, предоставляюще</w:t>
      </w:r>
      <w:r>
        <w:rPr>
          <w:rFonts w:ascii="Times New Roman" w:hAnsi="Times New Roman" w:cs="Times New Roman"/>
          <w:sz w:val="28"/>
          <w:szCs w:val="28"/>
        </w:rPr>
        <w:t>й муниципальн</w:t>
      </w:r>
      <w:r w:rsidRPr="00053012">
        <w:rPr>
          <w:rFonts w:ascii="Times New Roman" w:hAnsi="Times New Roman" w:cs="Times New Roman"/>
          <w:sz w:val="28"/>
          <w:szCs w:val="28"/>
        </w:rPr>
        <w:t xml:space="preserve">ую услугу, необходимой помощи инвалидам, связанной с разъяснением в доступной для них форме порядка предоставления и получения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053012">
        <w:rPr>
          <w:rFonts w:ascii="Times New Roman" w:hAnsi="Times New Roman" w:cs="Times New Roman"/>
          <w:sz w:val="28"/>
          <w:szCs w:val="28"/>
        </w:rPr>
        <w:t xml:space="preserve">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</w:t>
      </w:r>
      <w:r w:rsidRPr="00945575">
        <w:rPr>
          <w:rFonts w:ascii="Times New Roman" w:hAnsi="Times New Roman" w:cs="Times New Roman"/>
          <w:sz w:val="28"/>
          <w:szCs w:val="28"/>
        </w:rPr>
        <w:t>муниципальной</w:t>
      </w:r>
      <w:r w:rsidRPr="00053012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>обеспечение допуска сурдопереводчика и тифлосурдопереводчика;</w:t>
      </w:r>
    </w:p>
    <w:p w:rsidR="00DD17FE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012">
        <w:rPr>
          <w:rFonts w:ascii="Times New Roman" w:hAnsi="Times New Roman" w:cs="Times New Roman"/>
          <w:sz w:val="28"/>
          <w:szCs w:val="28"/>
        </w:rPr>
        <w:t xml:space="preserve">оказание сотрудниками </w:t>
      </w:r>
      <w:r>
        <w:rPr>
          <w:rFonts w:ascii="Times New Roman" w:hAnsi="Times New Roman" w:cs="Times New Roman"/>
          <w:sz w:val="28"/>
          <w:szCs w:val="28"/>
        </w:rPr>
        <w:t>Комитета</w:t>
      </w:r>
      <w:r w:rsidRPr="00053012">
        <w:rPr>
          <w:rFonts w:ascii="Times New Roman" w:hAnsi="Times New Roman" w:cs="Times New Roman"/>
          <w:sz w:val="28"/>
          <w:szCs w:val="28"/>
        </w:rPr>
        <w:t>, предоставляюще</w:t>
      </w:r>
      <w:r w:rsidRPr="0094557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575">
        <w:rPr>
          <w:rFonts w:ascii="Times New Roman" w:hAnsi="Times New Roman" w:cs="Times New Roman"/>
          <w:sz w:val="28"/>
          <w:szCs w:val="28"/>
        </w:rPr>
        <w:t>муниципаль</w:t>
      </w:r>
      <w:r w:rsidRPr="00053012">
        <w:rPr>
          <w:rFonts w:ascii="Times New Roman" w:hAnsi="Times New Roman" w:cs="Times New Roman"/>
          <w:sz w:val="28"/>
          <w:szCs w:val="28"/>
        </w:rPr>
        <w:t xml:space="preserve">ную услугу, иной необходимой инвалидам помощи в преодолении барьеров, мешающих получению ими </w:t>
      </w:r>
      <w:r w:rsidRPr="00945575">
        <w:rPr>
          <w:rFonts w:ascii="Times New Roman" w:hAnsi="Times New Roman" w:cs="Times New Roman"/>
          <w:sz w:val="28"/>
          <w:szCs w:val="28"/>
        </w:rPr>
        <w:t>муниципальной</w:t>
      </w:r>
      <w:r w:rsidRPr="00053012">
        <w:rPr>
          <w:rFonts w:ascii="Times New Roman" w:hAnsi="Times New Roman" w:cs="Times New Roman"/>
          <w:sz w:val="28"/>
          <w:szCs w:val="28"/>
        </w:rPr>
        <w:t xml:space="preserve"> услуги наравне с другими лицами</w:t>
      </w:r>
      <w:r w:rsidRPr="009455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3012">
        <w:rPr>
          <w:rFonts w:ascii="Times New Roman" w:hAnsi="Times New Roman" w:cs="Times New Roman"/>
          <w:sz w:val="28"/>
          <w:szCs w:val="28"/>
        </w:rPr>
        <w:t>.</w:t>
      </w:r>
    </w:p>
    <w:p w:rsidR="00DD17FE" w:rsidRPr="00053012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7FE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4"/>
      <w:r w:rsidRPr="00945575">
        <w:rPr>
          <w:rFonts w:ascii="Times New Roman" w:hAnsi="Times New Roman" w:cs="Times New Roman"/>
          <w:sz w:val="28"/>
          <w:szCs w:val="28"/>
        </w:rPr>
        <w:t>2</w:t>
      </w:r>
      <w:r w:rsidRPr="00053012">
        <w:rPr>
          <w:rFonts w:ascii="Times New Roman" w:hAnsi="Times New Roman" w:cs="Times New Roman"/>
          <w:sz w:val="28"/>
          <w:szCs w:val="28"/>
        </w:rPr>
        <w:t xml:space="preserve">. </w:t>
      </w:r>
      <w:bookmarkEnd w:id="3"/>
      <w:r w:rsidRPr="00945575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hAnsi="Times New Roman" w:cs="Times New Roman"/>
          <w:sz w:val="28"/>
          <w:szCs w:val="28"/>
        </w:rPr>
        <w:t>заместителя главы администрации Вышневолоцкого района         Спиридонову В.А.</w:t>
      </w:r>
    </w:p>
    <w:p w:rsidR="00DD17FE" w:rsidRPr="00945575" w:rsidRDefault="00DD17FE" w:rsidP="00C94F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7FE" w:rsidRPr="00945575" w:rsidRDefault="00DD17FE" w:rsidP="00C94F73">
      <w:pPr>
        <w:spacing w:after="0"/>
        <w:ind w:right="-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5575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DD17FE" w:rsidRDefault="00DD17FE" w:rsidP="00C94F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7FE" w:rsidRDefault="00DD17FE" w:rsidP="00C94F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7FE" w:rsidRDefault="00DD17FE" w:rsidP="00C94F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Вышневолоцкого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Н.П. Рощина</w:t>
      </w:r>
    </w:p>
    <w:p w:rsidR="00DD17FE" w:rsidRDefault="00DD17FE" w:rsidP="00C94F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17FE" w:rsidSect="00086336">
      <w:pgSz w:w="11900" w:h="16800"/>
      <w:pgMar w:top="454" w:right="1134" w:bottom="39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1656A"/>
    <w:multiLevelType w:val="hybridMultilevel"/>
    <w:tmpl w:val="D388C1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26A87"/>
    <w:rsid w:val="00053012"/>
    <w:rsid w:val="0005608C"/>
    <w:rsid w:val="00086336"/>
    <w:rsid w:val="0009166D"/>
    <w:rsid w:val="00092066"/>
    <w:rsid w:val="000A69B2"/>
    <w:rsid w:val="000B3E8E"/>
    <w:rsid w:val="000C78C1"/>
    <w:rsid w:val="00110707"/>
    <w:rsid w:val="00174967"/>
    <w:rsid w:val="00220CE9"/>
    <w:rsid w:val="00296C7C"/>
    <w:rsid w:val="002E5DD4"/>
    <w:rsid w:val="002F1F88"/>
    <w:rsid w:val="0035308E"/>
    <w:rsid w:val="003632DB"/>
    <w:rsid w:val="00451F5B"/>
    <w:rsid w:val="004C5F47"/>
    <w:rsid w:val="004E555A"/>
    <w:rsid w:val="00502B10"/>
    <w:rsid w:val="00517C33"/>
    <w:rsid w:val="005E5437"/>
    <w:rsid w:val="0060465E"/>
    <w:rsid w:val="00677EF4"/>
    <w:rsid w:val="006812EC"/>
    <w:rsid w:val="006C6901"/>
    <w:rsid w:val="007564DD"/>
    <w:rsid w:val="00782359"/>
    <w:rsid w:val="00782487"/>
    <w:rsid w:val="008609C6"/>
    <w:rsid w:val="008A3CF4"/>
    <w:rsid w:val="009172EC"/>
    <w:rsid w:val="00945575"/>
    <w:rsid w:val="009D065C"/>
    <w:rsid w:val="00A1648A"/>
    <w:rsid w:val="00A51C85"/>
    <w:rsid w:val="00A52E98"/>
    <w:rsid w:val="00A6469E"/>
    <w:rsid w:val="00B86C40"/>
    <w:rsid w:val="00C36781"/>
    <w:rsid w:val="00C94F73"/>
    <w:rsid w:val="00CA1456"/>
    <w:rsid w:val="00D46434"/>
    <w:rsid w:val="00DD17FE"/>
    <w:rsid w:val="00E51AA8"/>
    <w:rsid w:val="00E6405C"/>
    <w:rsid w:val="00EC44F3"/>
    <w:rsid w:val="00ED0663"/>
    <w:rsid w:val="00F00957"/>
    <w:rsid w:val="00F702A8"/>
    <w:rsid w:val="00FD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967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99"/>
    <w:qFormat/>
    <w:rsid w:val="006812EC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</Pages>
  <Words>891</Words>
  <Characters>5083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ПРОЕКТ</dc:title>
  <dc:subject/>
  <dc:creator>Golubeva-EV</dc:creator>
  <cp:keywords/>
  <dc:description/>
  <cp:lastModifiedBy>1</cp:lastModifiedBy>
  <cp:revision>3</cp:revision>
  <cp:lastPrinted>2016-07-13T06:13:00Z</cp:lastPrinted>
  <dcterms:created xsi:type="dcterms:W3CDTF">2016-07-13T06:04:00Z</dcterms:created>
  <dcterms:modified xsi:type="dcterms:W3CDTF">2016-07-13T06:19:00Z</dcterms:modified>
</cp:coreProperties>
</file>